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332" w:rsidRPr="0094620A" w:rsidRDefault="00911332" w:rsidP="000E0238">
      <w:pPr>
        <w:shd w:val="clear" w:color="auto" w:fill="F7F7F6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b/>
          <w:bCs/>
          <w:color w:val="000000"/>
          <w:sz w:val="27"/>
          <w:szCs w:val="27"/>
        </w:rPr>
        <w:t>ПОЛОЖЕНИЕ</w:t>
      </w:r>
    </w:p>
    <w:p w:rsidR="00911332" w:rsidRPr="0094620A" w:rsidRDefault="00911332" w:rsidP="0094620A">
      <w:pPr>
        <w:shd w:val="clear" w:color="auto" w:fill="F7F7F6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b/>
          <w:bCs/>
          <w:color w:val="000000"/>
          <w:sz w:val="27"/>
          <w:szCs w:val="27"/>
        </w:rPr>
        <w:t>о проведении конкурса «Лучший по профессии» среди учащихся, по профессии</w:t>
      </w:r>
    </w:p>
    <w:p w:rsidR="00911332" w:rsidRPr="0094620A" w:rsidRDefault="00911332" w:rsidP="0094620A">
      <w:pPr>
        <w:shd w:val="clear" w:color="auto" w:fill="F7F7F6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b/>
          <w:bCs/>
          <w:color w:val="000000"/>
          <w:sz w:val="27"/>
          <w:szCs w:val="27"/>
        </w:rPr>
        <w:t>«Повар»</w:t>
      </w:r>
    </w:p>
    <w:p w:rsidR="00911332" w:rsidRPr="0094620A" w:rsidRDefault="00911332" w:rsidP="0094620A">
      <w:pPr>
        <w:shd w:val="clear" w:color="auto" w:fill="F7F7F6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color w:val="000000"/>
          <w:sz w:val="27"/>
          <w:szCs w:val="27"/>
        </w:rPr>
        <w:t>Конкурс профессионального мастерства по профессии «Повар, кондитер» состоит из теоретического и практического заданий.</w:t>
      </w:r>
    </w:p>
    <w:p w:rsidR="00911332" w:rsidRPr="0094620A" w:rsidRDefault="00911332" w:rsidP="0094620A">
      <w:pPr>
        <w:shd w:val="clear" w:color="auto" w:fill="F7F7F6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color w:val="000000"/>
          <w:sz w:val="27"/>
          <w:szCs w:val="27"/>
        </w:rPr>
        <w:t>Теоретическое задание состоит из тестов по предметам программного материала.</w:t>
      </w:r>
    </w:p>
    <w:p w:rsidR="00911332" w:rsidRPr="0094620A" w:rsidRDefault="00911332" w:rsidP="0094620A">
      <w:pPr>
        <w:shd w:val="clear" w:color="auto" w:fill="F7F7F6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color w:val="000000"/>
          <w:sz w:val="27"/>
          <w:szCs w:val="27"/>
        </w:rPr>
        <w:t>Время для ответа 30 мин.</w:t>
      </w:r>
    </w:p>
    <w:p w:rsidR="00911332" w:rsidRPr="0094620A" w:rsidRDefault="00911332" w:rsidP="0094620A">
      <w:pPr>
        <w:shd w:val="clear" w:color="auto" w:fill="F7F7F6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color w:val="000000"/>
          <w:sz w:val="27"/>
          <w:szCs w:val="27"/>
        </w:rPr>
        <w:t>Проверка практических умений проводится по темам: «приготовление блюд и гарниров из овощей». «приготовление блюд из круп, бобовых, макаронных изделий, яиц, творога и теста»</w:t>
      </w:r>
    </w:p>
    <w:p w:rsidR="00911332" w:rsidRPr="0094620A" w:rsidRDefault="00911332" w:rsidP="0094620A">
      <w:pPr>
        <w:shd w:val="clear" w:color="auto" w:fill="F7F7F6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color w:val="000000"/>
          <w:sz w:val="27"/>
          <w:szCs w:val="27"/>
        </w:rPr>
        <w:t>Участник конкурса должен:</w:t>
      </w:r>
    </w:p>
    <w:p w:rsidR="00911332" w:rsidRPr="0094620A" w:rsidRDefault="00911332" w:rsidP="0094620A">
      <w:pPr>
        <w:numPr>
          <w:ilvl w:val="0"/>
          <w:numId w:val="1"/>
        </w:numPr>
        <w:shd w:val="clear" w:color="auto" w:fill="F7F7F6"/>
        <w:spacing w:after="0" w:line="240" w:lineRule="auto"/>
        <w:ind w:left="0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color w:val="000000"/>
          <w:sz w:val="27"/>
          <w:szCs w:val="27"/>
        </w:rPr>
        <w:t>вести процесс механической кулинарной обработки сырья;</w:t>
      </w:r>
    </w:p>
    <w:p w:rsidR="00911332" w:rsidRPr="0094620A" w:rsidRDefault="00911332" w:rsidP="0094620A">
      <w:pPr>
        <w:numPr>
          <w:ilvl w:val="0"/>
          <w:numId w:val="1"/>
        </w:numPr>
        <w:shd w:val="clear" w:color="auto" w:fill="F7F7F6"/>
        <w:spacing w:after="0" w:line="240" w:lineRule="auto"/>
        <w:ind w:left="0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color w:val="000000"/>
          <w:sz w:val="27"/>
          <w:szCs w:val="27"/>
        </w:rPr>
        <w:t>изготавливать блюда и кулинарные изделия, требующие знания всех видов кулинарной тепловой обработки ( варка, жарка, припускание, тушение, запекание);</w:t>
      </w:r>
    </w:p>
    <w:p w:rsidR="00911332" w:rsidRPr="0094620A" w:rsidRDefault="00911332" w:rsidP="0094620A">
      <w:pPr>
        <w:numPr>
          <w:ilvl w:val="0"/>
          <w:numId w:val="1"/>
        </w:numPr>
        <w:shd w:val="clear" w:color="auto" w:fill="F7F7F6"/>
        <w:spacing w:after="0" w:line="240" w:lineRule="auto"/>
        <w:ind w:left="0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color w:val="000000"/>
          <w:sz w:val="27"/>
          <w:szCs w:val="27"/>
        </w:rPr>
        <w:t>процеживать, протирать, замешивать, измельчать, формовать, фаршировать, начинять изделия;</w:t>
      </w:r>
    </w:p>
    <w:p w:rsidR="00911332" w:rsidRPr="0094620A" w:rsidRDefault="00911332" w:rsidP="0094620A">
      <w:pPr>
        <w:numPr>
          <w:ilvl w:val="0"/>
          <w:numId w:val="1"/>
        </w:numPr>
        <w:shd w:val="clear" w:color="auto" w:fill="F7F7F6"/>
        <w:spacing w:after="0" w:line="240" w:lineRule="auto"/>
        <w:ind w:left="0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color w:val="000000"/>
          <w:sz w:val="27"/>
          <w:szCs w:val="27"/>
        </w:rPr>
        <w:t>приготавливать блюда и гарниры из овощей;</w:t>
      </w:r>
    </w:p>
    <w:p w:rsidR="00911332" w:rsidRPr="0094620A" w:rsidRDefault="00911332" w:rsidP="0094620A">
      <w:pPr>
        <w:numPr>
          <w:ilvl w:val="0"/>
          <w:numId w:val="1"/>
        </w:numPr>
        <w:shd w:val="clear" w:color="auto" w:fill="F7F7F6"/>
        <w:spacing w:after="0" w:line="240" w:lineRule="auto"/>
        <w:ind w:left="0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color w:val="000000"/>
          <w:sz w:val="27"/>
          <w:szCs w:val="27"/>
        </w:rPr>
        <w:t>приготавливать блюда из круп, бобовых, макаронных изделий, яиц, творога и теста».</w:t>
      </w:r>
    </w:p>
    <w:p w:rsidR="00911332" w:rsidRPr="0094620A" w:rsidRDefault="00911332" w:rsidP="0094620A">
      <w:pPr>
        <w:shd w:val="clear" w:color="auto" w:fill="F7F7F6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</w:p>
    <w:p w:rsidR="00911332" w:rsidRPr="0094620A" w:rsidRDefault="00911332" w:rsidP="0094620A">
      <w:pPr>
        <w:shd w:val="clear" w:color="auto" w:fill="F7F7F6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</w:p>
    <w:p w:rsidR="00911332" w:rsidRPr="0094620A" w:rsidRDefault="00911332" w:rsidP="0094620A">
      <w:pPr>
        <w:shd w:val="clear" w:color="auto" w:fill="F7F7F6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b/>
          <w:bCs/>
          <w:color w:val="000000"/>
          <w:sz w:val="27"/>
          <w:szCs w:val="27"/>
        </w:rPr>
        <w:t>Цель конкурса:</w:t>
      </w:r>
      <w:r w:rsidRPr="0094620A">
        <w:rPr>
          <w:rFonts w:ascii="Arial" w:hAnsi="Arial" w:cs="Arial"/>
          <w:b/>
          <w:bCs/>
          <w:color w:val="000000"/>
          <w:sz w:val="27"/>
        </w:rPr>
        <w:t> </w:t>
      </w:r>
      <w:r w:rsidRPr="0094620A">
        <w:rPr>
          <w:rFonts w:ascii="Arial" w:hAnsi="Arial" w:cs="Arial"/>
          <w:color w:val="000000"/>
          <w:sz w:val="27"/>
          <w:szCs w:val="27"/>
        </w:rPr>
        <w:t>Повысить значимость профессионального образования</w:t>
      </w:r>
    </w:p>
    <w:p w:rsidR="00911332" w:rsidRPr="0094620A" w:rsidRDefault="00911332" w:rsidP="0094620A">
      <w:pPr>
        <w:shd w:val="clear" w:color="auto" w:fill="F7F7F6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color w:val="000000"/>
          <w:sz w:val="27"/>
          <w:szCs w:val="27"/>
        </w:rPr>
        <w:t>и уровень профессиональной подготовки учащихся.</w:t>
      </w:r>
    </w:p>
    <w:p w:rsidR="00911332" w:rsidRPr="0094620A" w:rsidRDefault="00911332" w:rsidP="0094620A">
      <w:pPr>
        <w:shd w:val="clear" w:color="auto" w:fill="F7F7F6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b/>
          <w:bCs/>
          <w:color w:val="000000"/>
          <w:sz w:val="27"/>
          <w:szCs w:val="27"/>
        </w:rPr>
        <w:t>Задачи:</w:t>
      </w:r>
    </w:p>
    <w:p w:rsidR="00911332" w:rsidRPr="0094620A" w:rsidRDefault="00911332" w:rsidP="0094620A">
      <w:pPr>
        <w:numPr>
          <w:ilvl w:val="0"/>
          <w:numId w:val="2"/>
        </w:numPr>
        <w:shd w:val="clear" w:color="auto" w:fill="F7F7F6"/>
        <w:spacing w:after="0" w:line="240" w:lineRule="auto"/>
        <w:ind w:left="0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color w:val="000000"/>
          <w:sz w:val="27"/>
          <w:szCs w:val="27"/>
        </w:rPr>
        <w:t>Привлечь к участию в конкурсе 100% учащихся данной профессий.</w:t>
      </w:r>
    </w:p>
    <w:p w:rsidR="00911332" w:rsidRPr="0094620A" w:rsidRDefault="00911332" w:rsidP="0094620A">
      <w:pPr>
        <w:numPr>
          <w:ilvl w:val="0"/>
          <w:numId w:val="2"/>
        </w:numPr>
        <w:shd w:val="clear" w:color="auto" w:fill="F7F7F6"/>
        <w:spacing w:after="0" w:line="240" w:lineRule="auto"/>
        <w:ind w:left="0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color w:val="000000"/>
          <w:sz w:val="27"/>
          <w:szCs w:val="27"/>
        </w:rPr>
        <w:t>Выявить учащихся в большей степени овладевших профессиональным мастерством.</w:t>
      </w:r>
    </w:p>
    <w:p w:rsidR="00911332" w:rsidRPr="0094620A" w:rsidRDefault="00911332" w:rsidP="0094620A">
      <w:pPr>
        <w:numPr>
          <w:ilvl w:val="0"/>
          <w:numId w:val="2"/>
        </w:numPr>
        <w:shd w:val="clear" w:color="auto" w:fill="F7F7F6"/>
        <w:spacing w:after="0" w:line="240" w:lineRule="auto"/>
        <w:ind w:left="0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color w:val="000000"/>
          <w:sz w:val="27"/>
          <w:szCs w:val="27"/>
        </w:rPr>
        <w:t>Определить кандидатов для участия в республиканском конкурсе «Лучший по профессии».</w:t>
      </w:r>
    </w:p>
    <w:p w:rsidR="00911332" w:rsidRPr="0094620A" w:rsidRDefault="00911332" w:rsidP="0094620A">
      <w:pPr>
        <w:shd w:val="clear" w:color="auto" w:fill="F7F7F6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</w:p>
    <w:p w:rsidR="00911332" w:rsidRPr="0094620A" w:rsidRDefault="00911332" w:rsidP="0094620A">
      <w:pPr>
        <w:shd w:val="clear" w:color="auto" w:fill="F7F7F6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color w:val="000000"/>
          <w:sz w:val="27"/>
          <w:szCs w:val="27"/>
        </w:rPr>
        <w:t>Конкурс проводится среди учащихся</w:t>
      </w:r>
      <w:r w:rsidRPr="0094620A">
        <w:rPr>
          <w:rFonts w:ascii="Arial" w:hAnsi="Arial" w:cs="Arial"/>
          <w:color w:val="000000"/>
          <w:sz w:val="27"/>
        </w:rPr>
        <w:t> </w:t>
      </w:r>
      <w:r w:rsidRPr="0094620A">
        <w:rPr>
          <w:rFonts w:ascii="Arial" w:hAnsi="Arial" w:cs="Arial"/>
          <w:color w:val="000000"/>
          <w:sz w:val="27"/>
          <w:szCs w:val="27"/>
        </w:rPr>
        <w:t>II</w:t>
      </w:r>
      <w:r w:rsidRPr="0094620A">
        <w:rPr>
          <w:rFonts w:ascii="Arial" w:hAnsi="Arial" w:cs="Arial"/>
          <w:color w:val="000000"/>
          <w:sz w:val="27"/>
        </w:rPr>
        <w:t> </w:t>
      </w:r>
      <w:r w:rsidRPr="0094620A">
        <w:rPr>
          <w:rFonts w:ascii="Arial" w:hAnsi="Arial" w:cs="Arial"/>
          <w:color w:val="000000"/>
          <w:sz w:val="27"/>
          <w:szCs w:val="27"/>
        </w:rPr>
        <w:t>курсов отдельно по профессиям в два этапа.</w:t>
      </w:r>
    </w:p>
    <w:p w:rsidR="00911332" w:rsidRPr="0094620A" w:rsidRDefault="00911332" w:rsidP="0094620A">
      <w:pPr>
        <w:shd w:val="clear" w:color="auto" w:fill="F7F7F6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b/>
          <w:bCs/>
          <w:color w:val="000000"/>
          <w:sz w:val="27"/>
          <w:szCs w:val="27"/>
        </w:rPr>
        <w:t>I</w:t>
      </w:r>
      <w:r w:rsidRPr="0094620A">
        <w:rPr>
          <w:rFonts w:ascii="Arial" w:hAnsi="Arial" w:cs="Arial"/>
          <w:b/>
          <w:bCs/>
          <w:color w:val="000000"/>
          <w:sz w:val="27"/>
        </w:rPr>
        <w:t> </w:t>
      </w:r>
      <w:r w:rsidRPr="0094620A">
        <w:rPr>
          <w:rFonts w:ascii="Arial" w:hAnsi="Arial" w:cs="Arial"/>
          <w:b/>
          <w:bCs/>
          <w:color w:val="000000"/>
          <w:sz w:val="27"/>
          <w:szCs w:val="27"/>
        </w:rPr>
        <w:t>этап</w:t>
      </w:r>
      <w:r w:rsidRPr="0094620A">
        <w:rPr>
          <w:rFonts w:ascii="Arial" w:hAnsi="Arial" w:cs="Arial"/>
          <w:color w:val="000000"/>
          <w:sz w:val="27"/>
        </w:rPr>
        <w:t> </w:t>
      </w:r>
      <w:r w:rsidRPr="0094620A">
        <w:rPr>
          <w:rFonts w:ascii="Arial" w:hAnsi="Arial" w:cs="Arial"/>
          <w:color w:val="000000"/>
          <w:sz w:val="27"/>
          <w:szCs w:val="27"/>
        </w:rPr>
        <w:t>– подготовленность учащихся по предметам теоретического цикла</w:t>
      </w:r>
    </w:p>
    <w:p w:rsidR="00911332" w:rsidRPr="0094620A" w:rsidRDefault="00911332" w:rsidP="0094620A">
      <w:pPr>
        <w:shd w:val="clear" w:color="auto" w:fill="F7F7F6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color w:val="000000"/>
          <w:sz w:val="27"/>
          <w:szCs w:val="27"/>
        </w:rPr>
        <w:t>(тестирование по профилирующим предметам). Участвуют 100% учащихся</w:t>
      </w:r>
    </w:p>
    <w:p w:rsidR="00911332" w:rsidRPr="0094620A" w:rsidRDefault="00911332" w:rsidP="0094620A">
      <w:pPr>
        <w:shd w:val="clear" w:color="auto" w:fill="F7F7F6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b/>
          <w:bCs/>
          <w:color w:val="000000"/>
          <w:sz w:val="27"/>
          <w:szCs w:val="27"/>
        </w:rPr>
        <w:t>II</w:t>
      </w:r>
      <w:r w:rsidRPr="0094620A">
        <w:rPr>
          <w:rFonts w:ascii="Arial" w:hAnsi="Arial" w:cs="Arial"/>
          <w:b/>
          <w:bCs/>
          <w:color w:val="000000"/>
          <w:sz w:val="27"/>
        </w:rPr>
        <w:t> </w:t>
      </w:r>
      <w:r w:rsidRPr="0094620A">
        <w:rPr>
          <w:rFonts w:ascii="Arial" w:hAnsi="Arial" w:cs="Arial"/>
          <w:b/>
          <w:bCs/>
          <w:color w:val="000000"/>
          <w:sz w:val="27"/>
          <w:szCs w:val="27"/>
        </w:rPr>
        <w:t>этап –</w:t>
      </w:r>
      <w:r w:rsidRPr="0094620A">
        <w:rPr>
          <w:rFonts w:ascii="Arial" w:hAnsi="Arial" w:cs="Arial"/>
          <w:b/>
          <w:bCs/>
          <w:color w:val="000000"/>
          <w:sz w:val="27"/>
        </w:rPr>
        <w:t> </w:t>
      </w:r>
      <w:r w:rsidRPr="0094620A">
        <w:rPr>
          <w:rFonts w:ascii="Arial" w:hAnsi="Arial" w:cs="Arial"/>
          <w:color w:val="000000"/>
          <w:sz w:val="27"/>
          <w:szCs w:val="27"/>
        </w:rPr>
        <w:t>определение победителя конкурса «Лучший по профессии». Участвуют 6</w:t>
      </w:r>
      <w:r w:rsidRPr="0094620A">
        <w:rPr>
          <w:rFonts w:ascii="Arial" w:hAnsi="Arial" w:cs="Arial"/>
          <w:b/>
          <w:bCs/>
          <w:color w:val="000000"/>
          <w:sz w:val="27"/>
        </w:rPr>
        <w:t> </w:t>
      </w:r>
      <w:r w:rsidRPr="0094620A">
        <w:rPr>
          <w:rFonts w:ascii="Arial" w:hAnsi="Arial" w:cs="Arial"/>
          <w:color w:val="000000"/>
          <w:sz w:val="27"/>
          <w:szCs w:val="27"/>
        </w:rPr>
        <w:t>учащихся, набравшие большее количество баллов на</w:t>
      </w:r>
      <w:r w:rsidRPr="0094620A">
        <w:rPr>
          <w:rFonts w:ascii="Arial" w:hAnsi="Arial" w:cs="Arial"/>
          <w:color w:val="000000"/>
          <w:sz w:val="27"/>
        </w:rPr>
        <w:t> </w:t>
      </w:r>
      <w:r w:rsidRPr="0094620A">
        <w:rPr>
          <w:rFonts w:ascii="Arial" w:hAnsi="Arial" w:cs="Arial"/>
          <w:color w:val="000000"/>
          <w:sz w:val="27"/>
          <w:szCs w:val="27"/>
        </w:rPr>
        <w:t>I</w:t>
      </w:r>
      <w:r w:rsidRPr="0094620A">
        <w:rPr>
          <w:rFonts w:ascii="Arial" w:hAnsi="Arial" w:cs="Arial"/>
          <w:color w:val="000000"/>
          <w:sz w:val="27"/>
        </w:rPr>
        <w:t> </w:t>
      </w:r>
      <w:r w:rsidRPr="0094620A">
        <w:rPr>
          <w:rFonts w:ascii="Arial" w:hAnsi="Arial" w:cs="Arial"/>
          <w:color w:val="000000"/>
          <w:sz w:val="27"/>
          <w:szCs w:val="27"/>
        </w:rPr>
        <w:t>этапе.</w:t>
      </w:r>
    </w:p>
    <w:p w:rsidR="00911332" w:rsidRPr="0094620A" w:rsidRDefault="00911332" w:rsidP="0094620A">
      <w:pPr>
        <w:shd w:val="clear" w:color="auto" w:fill="F7F7F6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b/>
          <w:bCs/>
          <w:color w:val="000000"/>
          <w:sz w:val="27"/>
          <w:szCs w:val="27"/>
        </w:rPr>
        <w:t>Место проведения:</w:t>
      </w:r>
      <w:r w:rsidRPr="0094620A">
        <w:rPr>
          <w:rFonts w:ascii="Arial" w:hAnsi="Arial" w:cs="Arial"/>
          <w:b/>
          <w:bCs/>
          <w:color w:val="000000"/>
          <w:sz w:val="27"/>
        </w:rPr>
        <w:t> </w:t>
      </w:r>
      <w:r w:rsidRPr="0094620A">
        <w:rPr>
          <w:rFonts w:ascii="Arial" w:hAnsi="Arial" w:cs="Arial"/>
          <w:color w:val="000000"/>
          <w:sz w:val="27"/>
          <w:szCs w:val="27"/>
        </w:rPr>
        <w:t>кабинет спецтехнологии, лаборатория.</w:t>
      </w:r>
    </w:p>
    <w:p w:rsidR="00911332" w:rsidRPr="0094620A" w:rsidRDefault="00911332" w:rsidP="0094620A">
      <w:pPr>
        <w:shd w:val="clear" w:color="auto" w:fill="F7F7F6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b/>
          <w:bCs/>
          <w:color w:val="000000"/>
          <w:sz w:val="27"/>
          <w:szCs w:val="27"/>
        </w:rPr>
        <w:t>Материально-техническое обеспечение:</w:t>
      </w:r>
    </w:p>
    <w:p w:rsidR="00911332" w:rsidRPr="0094620A" w:rsidRDefault="00911332" w:rsidP="0094620A">
      <w:pPr>
        <w:numPr>
          <w:ilvl w:val="0"/>
          <w:numId w:val="3"/>
        </w:numPr>
        <w:shd w:val="clear" w:color="auto" w:fill="F7F7F6"/>
        <w:spacing w:after="0" w:line="240" w:lineRule="auto"/>
        <w:ind w:left="0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color w:val="000000"/>
          <w:sz w:val="27"/>
          <w:szCs w:val="27"/>
        </w:rPr>
        <w:t>Разделочные доски, ножи, кухонный инвентарь;</w:t>
      </w:r>
    </w:p>
    <w:p w:rsidR="00911332" w:rsidRPr="0094620A" w:rsidRDefault="00911332" w:rsidP="0094620A">
      <w:pPr>
        <w:numPr>
          <w:ilvl w:val="0"/>
          <w:numId w:val="3"/>
        </w:numPr>
        <w:shd w:val="clear" w:color="auto" w:fill="F7F7F6"/>
        <w:spacing w:after="0" w:line="240" w:lineRule="auto"/>
        <w:ind w:left="0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color w:val="000000"/>
          <w:sz w:val="27"/>
          <w:szCs w:val="27"/>
        </w:rPr>
        <w:t>Электрические плиты, миксеры, блендеры, мясорубки;</w:t>
      </w:r>
    </w:p>
    <w:p w:rsidR="00911332" w:rsidRPr="0094620A" w:rsidRDefault="00911332" w:rsidP="0094620A">
      <w:pPr>
        <w:numPr>
          <w:ilvl w:val="0"/>
          <w:numId w:val="3"/>
        </w:numPr>
        <w:shd w:val="clear" w:color="auto" w:fill="F7F7F6"/>
        <w:spacing w:after="0" w:line="240" w:lineRule="auto"/>
        <w:ind w:left="0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color w:val="000000"/>
          <w:sz w:val="27"/>
          <w:szCs w:val="27"/>
        </w:rPr>
        <w:t>Технологические карточки.</w:t>
      </w:r>
    </w:p>
    <w:p w:rsidR="00911332" w:rsidRPr="0094620A" w:rsidRDefault="00911332" w:rsidP="0094620A">
      <w:pPr>
        <w:numPr>
          <w:ilvl w:val="0"/>
          <w:numId w:val="3"/>
        </w:numPr>
        <w:shd w:val="clear" w:color="auto" w:fill="F7F7F6"/>
        <w:spacing w:after="0" w:line="240" w:lineRule="auto"/>
        <w:ind w:left="0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color w:val="000000"/>
          <w:sz w:val="27"/>
          <w:szCs w:val="27"/>
        </w:rPr>
        <w:t>Набор продуктов необходимый для приготовления блюд.</w:t>
      </w:r>
    </w:p>
    <w:p w:rsidR="00911332" w:rsidRPr="0094620A" w:rsidRDefault="00911332" w:rsidP="0094620A">
      <w:pPr>
        <w:shd w:val="clear" w:color="auto" w:fill="F7F7F6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</w:p>
    <w:p w:rsidR="00911332" w:rsidRPr="0094620A" w:rsidRDefault="00911332" w:rsidP="0094620A">
      <w:pPr>
        <w:shd w:val="clear" w:color="auto" w:fill="F7F7F6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b/>
          <w:bCs/>
          <w:color w:val="000000"/>
          <w:sz w:val="27"/>
          <w:szCs w:val="27"/>
        </w:rPr>
        <w:t>Жюри конкурса:</w:t>
      </w:r>
    </w:p>
    <w:p w:rsidR="00911332" w:rsidRPr="0094620A" w:rsidRDefault="00911332" w:rsidP="0094620A">
      <w:pPr>
        <w:numPr>
          <w:ilvl w:val="0"/>
          <w:numId w:val="4"/>
        </w:numPr>
        <w:shd w:val="clear" w:color="auto" w:fill="F7F7F6"/>
        <w:spacing w:after="0" w:line="240" w:lineRule="auto"/>
        <w:ind w:left="0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color w:val="000000"/>
          <w:sz w:val="27"/>
          <w:szCs w:val="27"/>
        </w:rPr>
        <w:t>Стефонов Г.А- зам. директора по УПР, председатель жюри;</w:t>
      </w:r>
    </w:p>
    <w:p w:rsidR="00911332" w:rsidRPr="0094620A" w:rsidRDefault="00911332" w:rsidP="0094620A">
      <w:pPr>
        <w:numPr>
          <w:ilvl w:val="0"/>
          <w:numId w:val="4"/>
        </w:numPr>
        <w:shd w:val="clear" w:color="auto" w:fill="F7F7F6"/>
        <w:spacing w:after="0" w:line="240" w:lineRule="auto"/>
        <w:ind w:left="0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color w:val="000000"/>
          <w:sz w:val="27"/>
          <w:szCs w:val="27"/>
        </w:rPr>
        <w:t>Иванова Л.И- председатель методической комиссии проф.цикла, член жюри</w:t>
      </w:r>
    </w:p>
    <w:p w:rsidR="00911332" w:rsidRPr="0094620A" w:rsidRDefault="00911332" w:rsidP="0094620A">
      <w:pPr>
        <w:numPr>
          <w:ilvl w:val="0"/>
          <w:numId w:val="4"/>
        </w:numPr>
        <w:shd w:val="clear" w:color="auto" w:fill="F7F7F6"/>
        <w:spacing w:after="0" w:line="240" w:lineRule="auto"/>
        <w:ind w:left="0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color w:val="000000"/>
          <w:sz w:val="27"/>
          <w:szCs w:val="27"/>
        </w:rPr>
        <w:t>Киселев Н.А. – старший мастер, член жюри;</w:t>
      </w:r>
    </w:p>
    <w:p w:rsidR="00911332" w:rsidRPr="0094620A" w:rsidRDefault="00911332" w:rsidP="0094620A">
      <w:pPr>
        <w:numPr>
          <w:ilvl w:val="0"/>
          <w:numId w:val="4"/>
        </w:numPr>
        <w:shd w:val="clear" w:color="auto" w:fill="F7F7F6"/>
        <w:spacing w:after="0" w:line="240" w:lineRule="auto"/>
        <w:ind w:left="0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color w:val="000000"/>
          <w:sz w:val="27"/>
          <w:szCs w:val="27"/>
        </w:rPr>
        <w:t>Губенко А.Н. – мастер п/о, член жюри;</w:t>
      </w:r>
    </w:p>
    <w:p w:rsidR="00911332" w:rsidRPr="0094620A" w:rsidRDefault="00911332" w:rsidP="0094620A">
      <w:pPr>
        <w:numPr>
          <w:ilvl w:val="0"/>
          <w:numId w:val="4"/>
        </w:numPr>
        <w:shd w:val="clear" w:color="auto" w:fill="F7F7F6"/>
        <w:spacing w:after="0" w:line="240" w:lineRule="auto"/>
        <w:ind w:left="0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color w:val="000000"/>
          <w:sz w:val="27"/>
          <w:szCs w:val="27"/>
        </w:rPr>
        <w:t>Абдулова С.Н. – мастер п/о, член жюри.</w:t>
      </w:r>
    </w:p>
    <w:p w:rsidR="00911332" w:rsidRPr="0094620A" w:rsidRDefault="00911332" w:rsidP="0094620A">
      <w:pPr>
        <w:shd w:val="clear" w:color="auto" w:fill="F7F7F6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</w:p>
    <w:p w:rsidR="00911332" w:rsidRPr="0094620A" w:rsidRDefault="00911332" w:rsidP="0094620A">
      <w:pPr>
        <w:shd w:val="clear" w:color="auto" w:fill="F7F7F6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b/>
          <w:bCs/>
          <w:color w:val="000000"/>
          <w:sz w:val="27"/>
          <w:szCs w:val="27"/>
        </w:rPr>
        <w:t>Таблица проверки теоретических знаний</w:t>
      </w:r>
    </w:p>
    <w:p w:rsidR="00911332" w:rsidRPr="0094620A" w:rsidRDefault="00911332" w:rsidP="0094620A">
      <w:pPr>
        <w:shd w:val="clear" w:color="auto" w:fill="F7F7F6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</w:p>
    <w:p w:rsidR="00911332" w:rsidRPr="0094620A" w:rsidRDefault="00911332" w:rsidP="0094620A">
      <w:pPr>
        <w:shd w:val="clear" w:color="auto" w:fill="F7F7F6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color w:val="000000"/>
          <w:sz w:val="27"/>
          <w:szCs w:val="27"/>
        </w:rPr>
        <w:t>п/п</w:t>
      </w:r>
    </w:p>
    <w:p w:rsidR="00911332" w:rsidRPr="0094620A" w:rsidRDefault="00911332" w:rsidP="0094620A">
      <w:pPr>
        <w:shd w:val="clear" w:color="auto" w:fill="F7F7F6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</w:p>
    <w:p w:rsidR="00911332" w:rsidRPr="0094620A" w:rsidRDefault="00911332" w:rsidP="0094620A">
      <w:pPr>
        <w:shd w:val="clear" w:color="auto" w:fill="F7F7F6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color w:val="000000"/>
          <w:sz w:val="27"/>
          <w:szCs w:val="27"/>
        </w:rPr>
        <w:t>Ф.И.О.</w:t>
      </w:r>
    </w:p>
    <w:p w:rsidR="00911332" w:rsidRPr="0094620A" w:rsidRDefault="00911332" w:rsidP="0094620A">
      <w:pPr>
        <w:shd w:val="clear" w:color="auto" w:fill="F7F7F6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color w:val="000000"/>
          <w:sz w:val="21"/>
          <w:szCs w:val="21"/>
        </w:rPr>
        <w:t>№</w:t>
      </w:r>
    </w:p>
    <w:p w:rsidR="00911332" w:rsidRPr="0094620A" w:rsidRDefault="00911332" w:rsidP="0094620A">
      <w:pPr>
        <w:shd w:val="clear" w:color="auto" w:fill="F7F7F6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color w:val="000000"/>
          <w:sz w:val="27"/>
          <w:szCs w:val="27"/>
        </w:rPr>
        <w:t>учебной</w:t>
      </w:r>
    </w:p>
    <w:p w:rsidR="00911332" w:rsidRPr="0094620A" w:rsidRDefault="00911332" w:rsidP="0094620A">
      <w:pPr>
        <w:shd w:val="clear" w:color="auto" w:fill="F7F7F6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color w:val="000000"/>
          <w:sz w:val="27"/>
          <w:szCs w:val="27"/>
        </w:rPr>
        <w:t>группы</w:t>
      </w:r>
    </w:p>
    <w:p w:rsidR="00911332" w:rsidRPr="0094620A" w:rsidRDefault="00911332" w:rsidP="0094620A">
      <w:pPr>
        <w:shd w:val="clear" w:color="auto" w:fill="F7F7F6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color w:val="000000"/>
          <w:sz w:val="27"/>
          <w:szCs w:val="27"/>
        </w:rPr>
        <w:t>Набранное количество баллов</w:t>
      </w:r>
    </w:p>
    <w:p w:rsidR="00911332" w:rsidRPr="0094620A" w:rsidRDefault="00911332" w:rsidP="0094620A">
      <w:pPr>
        <w:shd w:val="clear" w:color="auto" w:fill="F7F7F6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color w:val="000000"/>
          <w:sz w:val="27"/>
          <w:szCs w:val="27"/>
        </w:rPr>
        <w:t>за тест</w:t>
      </w:r>
    </w:p>
    <w:p w:rsidR="00911332" w:rsidRPr="0094620A" w:rsidRDefault="00911332" w:rsidP="0094620A">
      <w:pPr>
        <w:shd w:val="clear" w:color="auto" w:fill="F7F7F6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color w:val="000000"/>
          <w:sz w:val="27"/>
          <w:szCs w:val="27"/>
        </w:rPr>
        <w:t>1</w:t>
      </w:r>
    </w:p>
    <w:p w:rsidR="00911332" w:rsidRPr="0094620A" w:rsidRDefault="00911332" w:rsidP="0094620A">
      <w:pPr>
        <w:shd w:val="clear" w:color="auto" w:fill="F7F7F6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color w:val="000000"/>
          <w:sz w:val="27"/>
          <w:szCs w:val="27"/>
        </w:rPr>
        <w:t>Абдулгапуров Абубакар</w:t>
      </w:r>
    </w:p>
    <w:p w:rsidR="00911332" w:rsidRPr="0094620A" w:rsidRDefault="00911332" w:rsidP="0094620A">
      <w:pPr>
        <w:shd w:val="clear" w:color="auto" w:fill="F7F7F6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color w:val="000000"/>
          <w:sz w:val="27"/>
          <w:szCs w:val="27"/>
        </w:rPr>
        <w:t>56</w:t>
      </w:r>
      <w:r w:rsidRPr="0094620A">
        <w:rPr>
          <w:rFonts w:ascii="Arial" w:hAnsi="Arial" w:cs="Arial"/>
          <w:color w:val="000000"/>
          <w:sz w:val="27"/>
        </w:rPr>
        <w:t> </w:t>
      </w:r>
      <w:r w:rsidRPr="0094620A">
        <w:rPr>
          <w:rFonts w:ascii="Arial" w:hAnsi="Arial" w:cs="Arial"/>
          <w:color w:val="000000"/>
          <w:sz w:val="27"/>
          <w:szCs w:val="27"/>
        </w:rPr>
        <w:t>повар, кондитер.</w:t>
      </w:r>
    </w:p>
    <w:p w:rsidR="00911332" w:rsidRPr="0094620A" w:rsidRDefault="00911332" w:rsidP="0094620A">
      <w:pPr>
        <w:shd w:val="clear" w:color="auto" w:fill="F7F7F6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color w:val="000000"/>
          <w:sz w:val="27"/>
          <w:szCs w:val="27"/>
        </w:rPr>
        <w:t>23</w:t>
      </w:r>
    </w:p>
    <w:p w:rsidR="00911332" w:rsidRPr="0094620A" w:rsidRDefault="00911332" w:rsidP="0094620A">
      <w:pPr>
        <w:shd w:val="clear" w:color="auto" w:fill="F7F7F6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color w:val="000000"/>
          <w:sz w:val="27"/>
          <w:szCs w:val="27"/>
        </w:rPr>
        <w:t>2</w:t>
      </w:r>
    </w:p>
    <w:p w:rsidR="00911332" w:rsidRPr="0094620A" w:rsidRDefault="00911332" w:rsidP="0094620A">
      <w:pPr>
        <w:shd w:val="clear" w:color="auto" w:fill="F7F7F6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color w:val="000000"/>
          <w:sz w:val="27"/>
          <w:szCs w:val="27"/>
        </w:rPr>
        <w:t>Айдемирова Мадина</w:t>
      </w:r>
    </w:p>
    <w:p w:rsidR="00911332" w:rsidRPr="0094620A" w:rsidRDefault="00911332" w:rsidP="0094620A">
      <w:pPr>
        <w:shd w:val="clear" w:color="auto" w:fill="F7F7F6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color w:val="000000"/>
          <w:sz w:val="27"/>
          <w:szCs w:val="27"/>
        </w:rPr>
        <w:t>56</w:t>
      </w:r>
      <w:r w:rsidRPr="0094620A">
        <w:rPr>
          <w:rFonts w:ascii="Arial" w:hAnsi="Arial" w:cs="Arial"/>
          <w:color w:val="000000"/>
          <w:sz w:val="27"/>
        </w:rPr>
        <w:t> </w:t>
      </w:r>
      <w:r w:rsidRPr="0094620A">
        <w:rPr>
          <w:rFonts w:ascii="Arial" w:hAnsi="Arial" w:cs="Arial"/>
          <w:color w:val="000000"/>
          <w:sz w:val="27"/>
          <w:szCs w:val="27"/>
        </w:rPr>
        <w:t>повар, кондитер</w:t>
      </w:r>
    </w:p>
    <w:p w:rsidR="00911332" w:rsidRPr="0094620A" w:rsidRDefault="00911332" w:rsidP="0094620A">
      <w:pPr>
        <w:shd w:val="clear" w:color="auto" w:fill="F7F7F6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color w:val="000000"/>
          <w:sz w:val="27"/>
          <w:szCs w:val="27"/>
        </w:rPr>
        <w:t>22</w:t>
      </w:r>
    </w:p>
    <w:p w:rsidR="00911332" w:rsidRPr="0094620A" w:rsidRDefault="00911332" w:rsidP="0094620A">
      <w:pPr>
        <w:shd w:val="clear" w:color="auto" w:fill="F7F7F6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color w:val="000000"/>
          <w:sz w:val="27"/>
          <w:szCs w:val="27"/>
        </w:rPr>
        <w:t>3</w:t>
      </w:r>
    </w:p>
    <w:p w:rsidR="00911332" w:rsidRPr="0094620A" w:rsidRDefault="00911332" w:rsidP="0094620A">
      <w:pPr>
        <w:shd w:val="clear" w:color="auto" w:fill="F7F7F6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color w:val="000000"/>
          <w:sz w:val="27"/>
          <w:szCs w:val="27"/>
        </w:rPr>
        <w:t>Айдемирова Макка</w:t>
      </w:r>
    </w:p>
    <w:p w:rsidR="00911332" w:rsidRPr="0094620A" w:rsidRDefault="00911332" w:rsidP="0094620A">
      <w:pPr>
        <w:shd w:val="clear" w:color="auto" w:fill="F7F7F6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color w:val="000000"/>
          <w:sz w:val="27"/>
          <w:szCs w:val="27"/>
        </w:rPr>
        <w:t>56</w:t>
      </w:r>
      <w:r w:rsidRPr="0094620A">
        <w:rPr>
          <w:rFonts w:ascii="Arial" w:hAnsi="Arial" w:cs="Arial"/>
          <w:color w:val="000000"/>
          <w:sz w:val="27"/>
        </w:rPr>
        <w:t> </w:t>
      </w:r>
      <w:r w:rsidRPr="0094620A">
        <w:rPr>
          <w:rFonts w:ascii="Arial" w:hAnsi="Arial" w:cs="Arial"/>
          <w:color w:val="000000"/>
          <w:sz w:val="27"/>
          <w:szCs w:val="27"/>
        </w:rPr>
        <w:t>повар, кондитер</w:t>
      </w:r>
    </w:p>
    <w:p w:rsidR="00911332" w:rsidRPr="0094620A" w:rsidRDefault="00911332" w:rsidP="0094620A">
      <w:pPr>
        <w:shd w:val="clear" w:color="auto" w:fill="F7F7F6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color w:val="000000"/>
          <w:sz w:val="27"/>
          <w:szCs w:val="27"/>
        </w:rPr>
        <w:t>21</w:t>
      </w:r>
    </w:p>
    <w:p w:rsidR="00911332" w:rsidRPr="0094620A" w:rsidRDefault="00911332" w:rsidP="0094620A">
      <w:pPr>
        <w:shd w:val="clear" w:color="auto" w:fill="F7F7F6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color w:val="000000"/>
          <w:sz w:val="27"/>
          <w:szCs w:val="27"/>
        </w:rPr>
        <w:t>4</w:t>
      </w:r>
    </w:p>
    <w:p w:rsidR="00911332" w:rsidRPr="0094620A" w:rsidRDefault="00911332" w:rsidP="0094620A">
      <w:pPr>
        <w:shd w:val="clear" w:color="auto" w:fill="F7F7F6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color w:val="000000"/>
          <w:sz w:val="27"/>
          <w:szCs w:val="27"/>
        </w:rPr>
        <w:t>Анисина Маргарита</w:t>
      </w:r>
    </w:p>
    <w:p w:rsidR="00911332" w:rsidRPr="0094620A" w:rsidRDefault="00911332" w:rsidP="0094620A">
      <w:pPr>
        <w:shd w:val="clear" w:color="auto" w:fill="F7F7F6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color w:val="000000"/>
          <w:sz w:val="27"/>
          <w:szCs w:val="27"/>
        </w:rPr>
        <w:t>56</w:t>
      </w:r>
      <w:r w:rsidRPr="0094620A">
        <w:rPr>
          <w:rFonts w:ascii="Arial" w:hAnsi="Arial" w:cs="Arial"/>
          <w:color w:val="000000"/>
          <w:sz w:val="27"/>
        </w:rPr>
        <w:t> </w:t>
      </w:r>
      <w:r w:rsidRPr="0094620A">
        <w:rPr>
          <w:rFonts w:ascii="Arial" w:hAnsi="Arial" w:cs="Arial"/>
          <w:color w:val="000000"/>
          <w:sz w:val="27"/>
          <w:szCs w:val="27"/>
        </w:rPr>
        <w:t>повар, кондитер</w:t>
      </w:r>
    </w:p>
    <w:p w:rsidR="00911332" w:rsidRPr="0094620A" w:rsidRDefault="00911332" w:rsidP="0094620A">
      <w:pPr>
        <w:shd w:val="clear" w:color="auto" w:fill="F7F7F6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color w:val="000000"/>
          <w:sz w:val="27"/>
          <w:szCs w:val="27"/>
        </w:rPr>
        <w:t>25</w:t>
      </w:r>
    </w:p>
    <w:p w:rsidR="00911332" w:rsidRPr="0094620A" w:rsidRDefault="00911332" w:rsidP="0094620A">
      <w:pPr>
        <w:shd w:val="clear" w:color="auto" w:fill="F7F7F6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color w:val="000000"/>
          <w:sz w:val="27"/>
          <w:szCs w:val="27"/>
        </w:rPr>
        <w:t>5</w:t>
      </w:r>
    </w:p>
    <w:p w:rsidR="00911332" w:rsidRPr="0094620A" w:rsidRDefault="00911332" w:rsidP="0094620A">
      <w:pPr>
        <w:shd w:val="clear" w:color="auto" w:fill="F7F7F6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color w:val="000000"/>
          <w:sz w:val="27"/>
          <w:szCs w:val="27"/>
        </w:rPr>
        <w:t>Антонова Диана</w:t>
      </w:r>
    </w:p>
    <w:p w:rsidR="00911332" w:rsidRPr="0094620A" w:rsidRDefault="00911332" w:rsidP="0094620A">
      <w:pPr>
        <w:shd w:val="clear" w:color="auto" w:fill="F7F7F6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color w:val="000000"/>
          <w:sz w:val="27"/>
          <w:szCs w:val="27"/>
        </w:rPr>
        <w:t>56</w:t>
      </w:r>
      <w:r w:rsidRPr="0094620A">
        <w:rPr>
          <w:rFonts w:ascii="Arial" w:hAnsi="Arial" w:cs="Arial"/>
          <w:color w:val="000000"/>
          <w:sz w:val="27"/>
        </w:rPr>
        <w:t> </w:t>
      </w:r>
      <w:r w:rsidRPr="0094620A">
        <w:rPr>
          <w:rFonts w:ascii="Arial" w:hAnsi="Arial" w:cs="Arial"/>
          <w:color w:val="000000"/>
          <w:sz w:val="27"/>
          <w:szCs w:val="27"/>
        </w:rPr>
        <w:t>повар, кондитер</w:t>
      </w:r>
    </w:p>
    <w:p w:rsidR="00911332" w:rsidRPr="0094620A" w:rsidRDefault="00911332" w:rsidP="0094620A">
      <w:pPr>
        <w:shd w:val="clear" w:color="auto" w:fill="F7F7F6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color w:val="000000"/>
          <w:sz w:val="27"/>
          <w:szCs w:val="27"/>
        </w:rPr>
        <w:t>26</w:t>
      </w:r>
    </w:p>
    <w:p w:rsidR="00911332" w:rsidRPr="0094620A" w:rsidRDefault="00911332" w:rsidP="0094620A">
      <w:pPr>
        <w:shd w:val="clear" w:color="auto" w:fill="F7F7F6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color w:val="000000"/>
          <w:sz w:val="27"/>
          <w:szCs w:val="27"/>
        </w:rPr>
        <w:t>6</w:t>
      </w:r>
    </w:p>
    <w:p w:rsidR="00911332" w:rsidRPr="0094620A" w:rsidRDefault="00911332" w:rsidP="0094620A">
      <w:pPr>
        <w:shd w:val="clear" w:color="auto" w:fill="F7F7F6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color w:val="000000"/>
          <w:sz w:val="27"/>
          <w:szCs w:val="27"/>
        </w:rPr>
        <w:t>Белан Анастасия</w:t>
      </w:r>
    </w:p>
    <w:p w:rsidR="00911332" w:rsidRPr="0094620A" w:rsidRDefault="00911332" w:rsidP="0094620A">
      <w:pPr>
        <w:shd w:val="clear" w:color="auto" w:fill="F7F7F6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color w:val="000000"/>
          <w:sz w:val="27"/>
          <w:szCs w:val="27"/>
        </w:rPr>
        <w:t>56 повар, кондитер</w:t>
      </w:r>
    </w:p>
    <w:p w:rsidR="00911332" w:rsidRPr="0094620A" w:rsidRDefault="00911332" w:rsidP="0094620A">
      <w:pPr>
        <w:shd w:val="clear" w:color="auto" w:fill="F7F7F6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color w:val="000000"/>
          <w:sz w:val="27"/>
          <w:szCs w:val="27"/>
        </w:rPr>
        <w:t>22</w:t>
      </w:r>
    </w:p>
    <w:p w:rsidR="00911332" w:rsidRPr="0094620A" w:rsidRDefault="00911332" w:rsidP="0094620A">
      <w:pPr>
        <w:shd w:val="clear" w:color="auto" w:fill="F7F7F6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color w:val="000000"/>
          <w:sz w:val="27"/>
          <w:szCs w:val="27"/>
        </w:rPr>
        <w:t>7</w:t>
      </w:r>
    </w:p>
    <w:p w:rsidR="00911332" w:rsidRPr="0094620A" w:rsidRDefault="00911332" w:rsidP="0094620A">
      <w:pPr>
        <w:shd w:val="clear" w:color="auto" w:fill="F7F7F6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color w:val="000000"/>
          <w:sz w:val="27"/>
          <w:szCs w:val="27"/>
        </w:rPr>
        <w:t>Дзокаева Илона</w:t>
      </w:r>
    </w:p>
    <w:p w:rsidR="00911332" w:rsidRPr="0094620A" w:rsidRDefault="00911332" w:rsidP="0094620A">
      <w:pPr>
        <w:shd w:val="clear" w:color="auto" w:fill="F7F7F6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color w:val="000000"/>
          <w:sz w:val="27"/>
          <w:szCs w:val="27"/>
        </w:rPr>
        <w:t>56 повар, кондитер</w:t>
      </w:r>
    </w:p>
    <w:p w:rsidR="00911332" w:rsidRPr="0094620A" w:rsidRDefault="00911332" w:rsidP="0094620A">
      <w:pPr>
        <w:shd w:val="clear" w:color="auto" w:fill="F7F7F6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color w:val="000000"/>
          <w:sz w:val="27"/>
          <w:szCs w:val="27"/>
        </w:rPr>
        <w:t>25</w:t>
      </w:r>
    </w:p>
    <w:p w:rsidR="00911332" w:rsidRPr="0094620A" w:rsidRDefault="00911332" w:rsidP="0094620A">
      <w:pPr>
        <w:shd w:val="clear" w:color="auto" w:fill="F7F7F6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color w:val="000000"/>
          <w:sz w:val="27"/>
          <w:szCs w:val="27"/>
        </w:rPr>
        <w:t>8</w:t>
      </w:r>
    </w:p>
    <w:p w:rsidR="00911332" w:rsidRPr="0094620A" w:rsidRDefault="00911332" w:rsidP="0094620A">
      <w:pPr>
        <w:shd w:val="clear" w:color="auto" w:fill="F7F7F6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color w:val="000000"/>
          <w:sz w:val="27"/>
          <w:szCs w:val="27"/>
        </w:rPr>
        <w:t>Джанбулатова Марина</w:t>
      </w:r>
    </w:p>
    <w:p w:rsidR="00911332" w:rsidRPr="0094620A" w:rsidRDefault="00911332" w:rsidP="0094620A">
      <w:pPr>
        <w:shd w:val="clear" w:color="auto" w:fill="F7F7F6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color w:val="000000"/>
          <w:sz w:val="27"/>
          <w:szCs w:val="27"/>
        </w:rPr>
        <w:t>56 повар, кондитер</w:t>
      </w:r>
    </w:p>
    <w:p w:rsidR="00911332" w:rsidRPr="0094620A" w:rsidRDefault="00911332" w:rsidP="0094620A">
      <w:pPr>
        <w:shd w:val="clear" w:color="auto" w:fill="F7F7F6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color w:val="000000"/>
          <w:sz w:val="27"/>
          <w:szCs w:val="27"/>
        </w:rPr>
        <w:t>23</w:t>
      </w:r>
    </w:p>
    <w:p w:rsidR="00911332" w:rsidRPr="0094620A" w:rsidRDefault="00911332" w:rsidP="0094620A">
      <w:pPr>
        <w:shd w:val="clear" w:color="auto" w:fill="F7F7F6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color w:val="000000"/>
          <w:sz w:val="27"/>
          <w:szCs w:val="27"/>
        </w:rPr>
        <w:t>9</w:t>
      </w:r>
    </w:p>
    <w:p w:rsidR="00911332" w:rsidRPr="0094620A" w:rsidRDefault="00911332" w:rsidP="0094620A">
      <w:pPr>
        <w:shd w:val="clear" w:color="auto" w:fill="F7F7F6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color w:val="000000"/>
          <w:sz w:val="27"/>
          <w:szCs w:val="27"/>
        </w:rPr>
        <w:t>Колесникова Александра</w:t>
      </w:r>
    </w:p>
    <w:p w:rsidR="00911332" w:rsidRPr="0094620A" w:rsidRDefault="00911332" w:rsidP="0094620A">
      <w:pPr>
        <w:shd w:val="clear" w:color="auto" w:fill="F7F7F6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color w:val="000000"/>
          <w:sz w:val="27"/>
          <w:szCs w:val="27"/>
        </w:rPr>
        <w:t>56 повар, кондитер</w:t>
      </w:r>
    </w:p>
    <w:p w:rsidR="00911332" w:rsidRPr="0094620A" w:rsidRDefault="00911332" w:rsidP="0094620A">
      <w:pPr>
        <w:shd w:val="clear" w:color="auto" w:fill="F7F7F6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color w:val="000000"/>
          <w:sz w:val="27"/>
          <w:szCs w:val="27"/>
        </w:rPr>
        <w:t>24</w:t>
      </w:r>
    </w:p>
    <w:p w:rsidR="00911332" w:rsidRPr="0094620A" w:rsidRDefault="00911332" w:rsidP="0094620A">
      <w:pPr>
        <w:shd w:val="clear" w:color="auto" w:fill="F7F7F6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color w:val="000000"/>
          <w:sz w:val="27"/>
          <w:szCs w:val="27"/>
        </w:rPr>
        <w:t>10</w:t>
      </w:r>
    </w:p>
    <w:p w:rsidR="00911332" w:rsidRPr="0094620A" w:rsidRDefault="00911332" w:rsidP="0094620A">
      <w:pPr>
        <w:shd w:val="clear" w:color="auto" w:fill="F7F7F6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color w:val="000000"/>
          <w:sz w:val="27"/>
          <w:szCs w:val="27"/>
        </w:rPr>
        <w:t>Королева Юля</w:t>
      </w:r>
    </w:p>
    <w:p w:rsidR="00911332" w:rsidRPr="0094620A" w:rsidRDefault="00911332" w:rsidP="0094620A">
      <w:pPr>
        <w:shd w:val="clear" w:color="auto" w:fill="F7F7F6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color w:val="000000"/>
          <w:sz w:val="27"/>
          <w:szCs w:val="27"/>
        </w:rPr>
        <w:t>56 повар, кондитер</w:t>
      </w:r>
    </w:p>
    <w:p w:rsidR="00911332" w:rsidRPr="0094620A" w:rsidRDefault="00911332" w:rsidP="0094620A">
      <w:pPr>
        <w:shd w:val="clear" w:color="auto" w:fill="F7F7F6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color w:val="000000"/>
          <w:sz w:val="27"/>
          <w:szCs w:val="27"/>
        </w:rPr>
        <w:t>21</w:t>
      </w:r>
    </w:p>
    <w:p w:rsidR="00911332" w:rsidRPr="0094620A" w:rsidRDefault="00911332" w:rsidP="0094620A">
      <w:pPr>
        <w:shd w:val="clear" w:color="auto" w:fill="F7F7F6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color w:val="000000"/>
          <w:sz w:val="27"/>
          <w:szCs w:val="27"/>
        </w:rPr>
        <w:t>11</w:t>
      </w:r>
    </w:p>
    <w:p w:rsidR="00911332" w:rsidRPr="0094620A" w:rsidRDefault="00911332" w:rsidP="0094620A">
      <w:pPr>
        <w:shd w:val="clear" w:color="auto" w:fill="F7F7F6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color w:val="000000"/>
          <w:sz w:val="27"/>
          <w:szCs w:val="27"/>
        </w:rPr>
        <w:t>Курбанова Фатима</w:t>
      </w:r>
    </w:p>
    <w:p w:rsidR="00911332" w:rsidRPr="0094620A" w:rsidRDefault="00911332" w:rsidP="0094620A">
      <w:pPr>
        <w:shd w:val="clear" w:color="auto" w:fill="F7F7F6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color w:val="000000"/>
          <w:sz w:val="27"/>
          <w:szCs w:val="27"/>
        </w:rPr>
        <w:t>56 повар, кондитер</w:t>
      </w:r>
    </w:p>
    <w:p w:rsidR="00911332" w:rsidRPr="0094620A" w:rsidRDefault="00911332" w:rsidP="0094620A">
      <w:pPr>
        <w:shd w:val="clear" w:color="auto" w:fill="F7F7F6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color w:val="000000"/>
          <w:sz w:val="27"/>
          <w:szCs w:val="27"/>
        </w:rPr>
        <w:t>19</w:t>
      </w:r>
    </w:p>
    <w:p w:rsidR="00911332" w:rsidRPr="0094620A" w:rsidRDefault="00911332" w:rsidP="0094620A">
      <w:pPr>
        <w:shd w:val="clear" w:color="auto" w:fill="F7F7F6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color w:val="000000"/>
          <w:sz w:val="27"/>
          <w:szCs w:val="27"/>
        </w:rPr>
        <w:t>12</w:t>
      </w:r>
    </w:p>
    <w:p w:rsidR="00911332" w:rsidRPr="0094620A" w:rsidRDefault="00911332" w:rsidP="0094620A">
      <w:pPr>
        <w:shd w:val="clear" w:color="auto" w:fill="F7F7F6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color w:val="000000"/>
          <w:sz w:val="27"/>
          <w:szCs w:val="27"/>
        </w:rPr>
        <w:t>Латкина Диана</w:t>
      </w:r>
    </w:p>
    <w:p w:rsidR="00911332" w:rsidRPr="0094620A" w:rsidRDefault="00911332" w:rsidP="0094620A">
      <w:pPr>
        <w:shd w:val="clear" w:color="auto" w:fill="F7F7F6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color w:val="000000"/>
          <w:sz w:val="27"/>
          <w:szCs w:val="27"/>
        </w:rPr>
        <w:t>56 повар, кондитер</w:t>
      </w:r>
    </w:p>
    <w:p w:rsidR="00911332" w:rsidRPr="0094620A" w:rsidRDefault="00911332" w:rsidP="0094620A">
      <w:pPr>
        <w:shd w:val="clear" w:color="auto" w:fill="F7F7F6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color w:val="000000"/>
          <w:sz w:val="27"/>
          <w:szCs w:val="27"/>
        </w:rPr>
        <w:t>19</w:t>
      </w:r>
    </w:p>
    <w:p w:rsidR="00911332" w:rsidRPr="0094620A" w:rsidRDefault="00911332" w:rsidP="0094620A">
      <w:pPr>
        <w:shd w:val="clear" w:color="auto" w:fill="F7F7F6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color w:val="000000"/>
          <w:sz w:val="27"/>
          <w:szCs w:val="27"/>
        </w:rPr>
        <w:t>13</w:t>
      </w:r>
    </w:p>
    <w:p w:rsidR="00911332" w:rsidRPr="0094620A" w:rsidRDefault="00911332" w:rsidP="0094620A">
      <w:pPr>
        <w:shd w:val="clear" w:color="auto" w:fill="F7F7F6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color w:val="000000"/>
          <w:sz w:val="27"/>
          <w:szCs w:val="27"/>
        </w:rPr>
        <w:t>Лепчанская Дарья</w:t>
      </w:r>
    </w:p>
    <w:p w:rsidR="00911332" w:rsidRPr="0094620A" w:rsidRDefault="00911332" w:rsidP="0094620A">
      <w:pPr>
        <w:shd w:val="clear" w:color="auto" w:fill="F7F7F6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color w:val="000000"/>
          <w:sz w:val="27"/>
          <w:szCs w:val="27"/>
        </w:rPr>
        <w:t>56 повар, кондитер</w:t>
      </w:r>
    </w:p>
    <w:p w:rsidR="00911332" w:rsidRPr="0094620A" w:rsidRDefault="00911332" w:rsidP="0094620A">
      <w:pPr>
        <w:shd w:val="clear" w:color="auto" w:fill="F7F7F6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color w:val="000000"/>
          <w:sz w:val="27"/>
          <w:szCs w:val="27"/>
        </w:rPr>
        <w:t>18</w:t>
      </w:r>
    </w:p>
    <w:p w:rsidR="00911332" w:rsidRPr="0094620A" w:rsidRDefault="00911332" w:rsidP="0094620A">
      <w:pPr>
        <w:shd w:val="clear" w:color="auto" w:fill="F7F7F6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color w:val="000000"/>
          <w:sz w:val="27"/>
          <w:szCs w:val="27"/>
        </w:rPr>
        <w:t>14</w:t>
      </w:r>
    </w:p>
    <w:p w:rsidR="00911332" w:rsidRPr="0094620A" w:rsidRDefault="00911332" w:rsidP="0094620A">
      <w:pPr>
        <w:shd w:val="clear" w:color="auto" w:fill="F7F7F6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color w:val="000000"/>
          <w:sz w:val="27"/>
          <w:szCs w:val="27"/>
        </w:rPr>
        <w:t>Муртазалиева Альбина</w:t>
      </w:r>
    </w:p>
    <w:p w:rsidR="00911332" w:rsidRPr="0094620A" w:rsidRDefault="00911332" w:rsidP="0094620A">
      <w:pPr>
        <w:shd w:val="clear" w:color="auto" w:fill="F7F7F6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color w:val="000000"/>
          <w:sz w:val="27"/>
          <w:szCs w:val="27"/>
        </w:rPr>
        <w:t>56 повар, кондитер</w:t>
      </w:r>
    </w:p>
    <w:p w:rsidR="00911332" w:rsidRPr="0094620A" w:rsidRDefault="00911332" w:rsidP="0094620A">
      <w:pPr>
        <w:shd w:val="clear" w:color="auto" w:fill="F7F7F6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color w:val="000000"/>
          <w:sz w:val="27"/>
          <w:szCs w:val="27"/>
        </w:rPr>
        <w:t>26</w:t>
      </w:r>
    </w:p>
    <w:p w:rsidR="00911332" w:rsidRPr="0094620A" w:rsidRDefault="00911332" w:rsidP="0094620A">
      <w:pPr>
        <w:shd w:val="clear" w:color="auto" w:fill="F7F7F6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color w:val="000000"/>
          <w:sz w:val="27"/>
          <w:szCs w:val="27"/>
        </w:rPr>
        <w:t>15</w:t>
      </w:r>
    </w:p>
    <w:p w:rsidR="00911332" w:rsidRPr="0094620A" w:rsidRDefault="00911332" w:rsidP="0094620A">
      <w:pPr>
        <w:shd w:val="clear" w:color="auto" w:fill="F7F7F6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color w:val="000000"/>
          <w:sz w:val="27"/>
          <w:szCs w:val="27"/>
        </w:rPr>
        <w:t>Сабанаева Камила</w:t>
      </w:r>
    </w:p>
    <w:p w:rsidR="00911332" w:rsidRPr="0094620A" w:rsidRDefault="00911332" w:rsidP="0094620A">
      <w:pPr>
        <w:shd w:val="clear" w:color="auto" w:fill="F7F7F6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color w:val="000000"/>
          <w:sz w:val="27"/>
          <w:szCs w:val="27"/>
        </w:rPr>
        <w:t>56 повар, кондитер</w:t>
      </w:r>
    </w:p>
    <w:p w:rsidR="00911332" w:rsidRPr="0094620A" w:rsidRDefault="00911332" w:rsidP="0094620A">
      <w:pPr>
        <w:shd w:val="clear" w:color="auto" w:fill="F7F7F6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color w:val="000000"/>
          <w:sz w:val="27"/>
          <w:szCs w:val="27"/>
        </w:rPr>
        <w:t>22</w:t>
      </w:r>
    </w:p>
    <w:p w:rsidR="00911332" w:rsidRPr="0094620A" w:rsidRDefault="00911332" w:rsidP="0094620A">
      <w:pPr>
        <w:shd w:val="clear" w:color="auto" w:fill="F7F7F6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color w:val="000000"/>
          <w:sz w:val="27"/>
          <w:szCs w:val="27"/>
        </w:rPr>
        <w:t>16</w:t>
      </w:r>
    </w:p>
    <w:p w:rsidR="00911332" w:rsidRPr="0094620A" w:rsidRDefault="00911332" w:rsidP="0094620A">
      <w:pPr>
        <w:shd w:val="clear" w:color="auto" w:fill="F7F7F6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color w:val="000000"/>
          <w:sz w:val="27"/>
          <w:szCs w:val="27"/>
        </w:rPr>
        <w:t>Семенов Иван</w:t>
      </w:r>
    </w:p>
    <w:p w:rsidR="00911332" w:rsidRPr="0094620A" w:rsidRDefault="00911332" w:rsidP="0094620A">
      <w:pPr>
        <w:shd w:val="clear" w:color="auto" w:fill="F7F7F6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color w:val="000000"/>
          <w:sz w:val="27"/>
          <w:szCs w:val="27"/>
        </w:rPr>
        <w:t>56 повар, кондитер</w:t>
      </w:r>
    </w:p>
    <w:p w:rsidR="00911332" w:rsidRPr="0094620A" w:rsidRDefault="00911332" w:rsidP="0094620A">
      <w:pPr>
        <w:shd w:val="clear" w:color="auto" w:fill="F7F7F6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color w:val="000000"/>
          <w:sz w:val="27"/>
          <w:szCs w:val="27"/>
        </w:rPr>
        <w:t>21</w:t>
      </w:r>
    </w:p>
    <w:p w:rsidR="00911332" w:rsidRPr="0094620A" w:rsidRDefault="00911332" w:rsidP="0094620A">
      <w:pPr>
        <w:shd w:val="clear" w:color="auto" w:fill="F7F7F6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color w:val="000000"/>
          <w:sz w:val="27"/>
          <w:szCs w:val="27"/>
        </w:rPr>
        <w:t>17</w:t>
      </w:r>
    </w:p>
    <w:p w:rsidR="00911332" w:rsidRPr="0094620A" w:rsidRDefault="00911332" w:rsidP="0094620A">
      <w:pPr>
        <w:shd w:val="clear" w:color="auto" w:fill="F7F7F6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color w:val="000000"/>
          <w:sz w:val="27"/>
          <w:szCs w:val="27"/>
        </w:rPr>
        <w:t>Синельникова Карина</w:t>
      </w:r>
    </w:p>
    <w:p w:rsidR="00911332" w:rsidRPr="0094620A" w:rsidRDefault="00911332" w:rsidP="0094620A">
      <w:pPr>
        <w:shd w:val="clear" w:color="auto" w:fill="F7F7F6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color w:val="000000"/>
          <w:sz w:val="27"/>
          <w:szCs w:val="27"/>
        </w:rPr>
        <w:t>56 повар, кондитер</w:t>
      </w:r>
    </w:p>
    <w:p w:rsidR="00911332" w:rsidRPr="0094620A" w:rsidRDefault="00911332" w:rsidP="0094620A">
      <w:pPr>
        <w:shd w:val="clear" w:color="auto" w:fill="F7F7F6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color w:val="000000"/>
          <w:sz w:val="27"/>
          <w:szCs w:val="27"/>
        </w:rPr>
        <w:t>22</w:t>
      </w:r>
    </w:p>
    <w:p w:rsidR="00911332" w:rsidRPr="0094620A" w:rsidRDefault="00911332" w:rsidP="0094620A">
      <w:pPr>
        <w:shd w:val="clear" w:color="auto" w:fill="F7F7F6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color w:val="000000"/>
          <w:sz w:val="27"/>
          <w:szCs w:val="27"/>
        </w:rPr>
        <w:t>18</w:t>
      </w:r>
    </w:p>
    <w:p w:rsidR="00911332" w:rsidRPr="0094620A" w:rsidRDefault="00911332" w:rsidP="0094620A">
      <w:pPr>
        <w:shd w:val="clear" w:color="auto" w:fill="F7F7F6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color w:val="000000"/>
          <w:sz w:val="27"/>
          <w:szCs w:val="27"/>
        </w:rPr>
        <w:t>Ханова Влада</w:t>
      </w:r>
    </w:p>
    <w:p w:rsidR="00911332" w:rsidRPr="0094620A" w:rsidRDefault="00911332" w:rsidP="0094620A">
      <w:pPr>
        <w:shd w:val="clear" w:color="auto" w:fill="F7F7F6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color w:val="000000"/>
          <w:sz w:val="27"/>
          <w:szCs w:val="27"/>
        </w:rPr>
        <w:t>56 повар, кондитер</w:t>
      </w:r>
    </w:p>
    <w:p w:rsidR="00911332" w:rsidRPr="0094620A" w:rsidRDefault="00911332" w:rsidP="0094620A">
      <w:pPr>
        <w:shd w:val="clear" w:color="auto" w:fill="F7F7F6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color w:val="000000"/>
          <w:sz w:val="27"/>
          <w:szCs w:val="27"/>
        </w:rPr>
        <w:t>26</w:t>
      </w:r>
    </w:p>
    <w:p w:rsidR="00911332" w:rsidRPr="0094620A" w:rsidRDefault="00911332" w:rsidP="0094620A">
      <w:pPr>
        <w:shd w:val="clear" w:color="auto" w:fill="F7F7F6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color w:val="000000"/>
          <w:sz w:val="27"/>
          <w:szCs w:val="27"/>
        </w:rPr>
        <w:t>19</w:t>
      </w:r>
    </w:p>
    <w:p w:rsidR="00911332" w:rsidRPr="0094620A" w:rsidRDefault="00911332" w:rsidP="0094620A">
      <w:pPr>
        <w:shd w:val="clear" w:color="auto" w:fill="F7F7F6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color w:val="000000"/>
          <w:sz w:val="27"/>
          <w:szCs w:val="27"/>
        </w:rPr>
        <w:t>Харисова Зульфия</w:t>
      </w:r>
    </w:p>
    <w:p w:rsidR="00911332" w:rsidRPr="0094620A" w:rsidRDefault="00911332" w:rsidP="0094620A">
      <w:pPr>
        <w:shd w:val="clear" w:color="auto" w:fill="F7F7F6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color w:val="000000"/>
          <w:sz w:val="27"/>
          <w:szCs w:val="27"/>
        </w:rPr>
        <w:t>56 повар, кондитер</w:t>
      </w:r>
    </w:p>
    <w:p w:rsidR="00911332" w:rsidRPr="0094620A" w:rsidRDefault="00911332" w:rsidP="0094620A">
      <w:pPr>
        <w:shd w:val="clear" w:color="auto" w:fill="F7F7F6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color w:val="000000"/>
          <w:sz w:val="27"/>
          <w:szCs w:val="27"/>
        </w:rPr>
        <w:t>23</w:t>
      </w:r>
    </w:p>
    <w:p w:rsidR="00911332" w:rsidRPr="0094620A" w:rsidRDefault="00911332" w:rsidP="0094620A">
      <w:pPr>
        <w:shd w:val="clear" w:color="auto" w:fill="F7F7F6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color w:val="000000"/>
          <w:sz w:val="27"/>
          <w:szCs w:val="27"/>
        </w:rPr>
        <w:t>20</w:t>
      </w:r>
    </w:p>
    <w:p w:rsidR="00911332" w:rsidRPr="0094620A" w:rsidRDefault="00911332" w:rsidP="0094620A">
      <w:pPr>
        <w:shd w:val="clear" w:color="auto" w:fill="F7F7F6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color w:val="000000"/>
          <w:sz w:val="27"/>
          <w:szCs w:val="27"/>
        </w:rPr>
        <w:t>Шевченко Люба</w:t>
      </w:r>
    </w:p>
    <w:p w:rsidR="00911332" w:rsidRPr="0094620A" w:rsidRDefault="00911332" w:rsidP="0094620A">
      <w:pPr>
        <w:shd w:val="clear" w:color="auto" w:fill="F7F7F6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color w:val="000000"/>
          <w:sz w:val="27"/>
          <w:szCs w:val="27"/>
        </w:rPr>
        <w:t>56 повар, кондитер</w:t>
      </w:r>
    </w:p>
    <w:p w:rsidR="00911332" w:rsidRPr="0094620A" w:rsidRDefault="00911332" w:rsidP="0094620A">
      <w:pPr>
        <w:shd w:val="clear" w:color="auto" w:fill="F7F7F6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color w:val="000000"/>
          <w:sz w:val="27"/>
          <w:szCs w:val="27"/>
        </w:rPr>
        <w:t>20</w:t>
      </w:r>
    </w:p>
    <w:p w:rsidR="00911332" w:rsidRPr="0094620A" w:rsidRDefault="00911332" w:rsidP="0094620A">
      <w:pPr>
        <w:shd w:val="clear" w:color="auto" w:fill="F7F7F6"/>
        <w:spacing w:after="0" w:line="240" w:lineRule="auto"/>
        <w:jc w:val="right"/>
        <w:rPr>
          <w:rFonts w:ascii="Arial" w:hAnsi="Arial" w:cs="Arial"/>
          <w:color w:val="000000"/>
          <w:sz w:val="21"/>
          <w:szCs w:val="21"/>
        </w:rPr>
      </w:pPr>
    </w:p>
    <w:p w:rsidR="00911332" w:rsidRPr="0094620A" w:rsidRDefault="00911332" w:rsidP="0094620A">
      <w:pPr>
        <w:shd w:val="clear" w:color="auto" w:fill="F7F7F6"/>
        <w:spacing w:after="0" w:line="240" w:lineRule="auto"/>
        <w:jc w:val="right"/>
        <w:rPr>
          <w:rFonts w:ascii="Arial" w:hAnsi="Arial" w:cs="Arial"/>
          <w:color w:val="000000"/>
          <w:sz w:val="21"/>
          <w:szCs w:val="21"/>
        </w:rPr>
      </w:pPr>
    </w:p>
    <w:p w:rsidR="00911332" w:rsidRPr="0094620A" w:rsidRDefault="00911332" w:rsidP="0094620A">
      <w:pPr>
        <w:shd w:val="clear" w:color="auto" w:fill="F7F7F6"/>
        <w:spacing w:after="0" w:line="240" w:lineRule="auto"/>
        <w:jc w:val="right"/>
        <w:rPr>
          <w:rFonts w:ascii="Arial" w:hAnsi="Arial" w:cs="Arial"/>
          <w:color w:val="000000"/>
          <w:sz w:val="21"/>
          <w:szCs w:val="21"/>
        </w:rPr>
      </w:pPr>
    </w:p>
    <w:p w:rsidR="00911332" w:rsidRPr="0094620A" w:rsidRDefault="00911332" w:rsidP="0094620A">
      <w:pPr>
        <w:shd w:val="clear" w:color="auto" w:fill="F7F7F6"/>
        <w:spacing w:after="0" w:line="240" w:lineRule="auto"/>
        <w:jc w:val="right"/>
        <w:rPr>
          <w:rFonts w:ascii="Arial" w:hAnsi="Arial" w:cs="Arial"/>
          <w:color w:val="000000"/>
          <w:sz w:val="21"/>
          <w:szCs w:val="21"/>
        </w:rPr>
      </w:pPr>
    </w:p>
    <w:p w:rsidR="00911332" w:rsidRPr="0094620A" w:rsidRDefault="00911332" w:rsidP="0094620A">
      <w:pPr>
        <w:shd w:val="clear" w:color="auto" w:fill="F7F7F6"/>
        <w:spacing w:after="0" w:line="240" w:lineRule="auto"/>
        <w:jc w:val="right"/>
        <w:rPr>
          <w:rFonts w:ascii="Arial" w:hAnsi="Arial" w:cs="Arial"/>
          <w:color w:val="000000"/>
          <w:sz w:val="21"/>
          <w:szCs w:val="21"/>
        </w:rPr>
      </w:pPr>
    </w:p>
    <w:p w:rsidR="00911332" w:rsidRPr="0094620A" w:rsidRDefault="00911332" w:rsidP="0094620A">
      <w:pPr>
        <w:shd w:val="clear" w:color="auto" w:fill="F7F7F6"/>
        <w:spacing w:after="0" w:line="240" w:lineRule="auto"/>
        <w:jc w:val="right"/>
        <w:rPr>
          <w:rFonts w:ascii="Arial" w:hAnsi="Arial" w:cs="Arial"/>
          <w:color w:val="000000"/>
          <w:sz w:val="21"/>
          <w:szCs w:val="21"/>
        </w:rPr>
      </w:pPr>
    </w:p>
    <w:p w:rsidR="00911332" w:rsidRPr="0094620A" w:rsidRDefault="00911332" w:rsidP="0094620A">
      <w:pPr>
        <w:shd w:val="clear" w:color="auto" w:fill="F7F7F6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color w:val="000000"/>
          <w:sz w:val="27"/>
          <w:szCs w:val="27"/>
        </w:rPr>
        <w:t>Перечень производственных заданий</w:t>
      </w:r>
    </w:p>
    <w:p w:rsidR="00911332" w:rsidRPr="0094620A" w:rsidRDefault="00911332" w:rsidP="0094620A">
      <w:pPr>
        <w:shd w:val="clear" w:color="auto" w:fill="F7F7F6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color w:val="000000"/>
          <w:sz w:val="27"/>
          <w:szCs w:val="27"/>
        </w:rPr>
        <w:t>к конкурсу «Лучший по профессии» среди учащихся групп</w:t>
      </w:r>
      <w:r w:rsidRPr="0094620A">
        <w:rPr>
          <w:rFonts w:ascii="Arial" w:hAnsi="Arial" w:cs="Arial"/>
          <w:color w:val="000000"/>
          <w:sz w:val="27"/>
        </w:rPr>
        <w:t> </w:t>
      </w:r>
      <w:r w:rsidRPr="0094620A">
        <w:rPr>
          <w:rFonts w:ascii="Arial" w:hAnsi="Arial" w:cs="Arial"/>
          <w:color w:val="000000"/>
          <w:sz w:val="27"/>
          <w:szCs w:val="27"/>
        </w:rPr>
        <w:t>II</w:t>
      </w:r>
      <w:r w:rsidRPr="0094620A">
        <w:rPr>
          <w:rFonts w:ascii="Arial" w:hAnsi="Arial" w:cs="Arial"/>
          <w:color w:val="000000"/>
          <w:sz w:val="27"/>
        </w:rPr>
        <w:t> </w:t>
      </w:r>
      <w:r w:rsidRPr="0094620A">
        <w:rPr>
          <w:rFonts w:ascii="Arial" w:hAnsi="Arial" w:cs="Arial"/>
          <w:color w:val="000000"/>
          <w:sz w:val="27"/>
          <w:szCs w:val="27"/>
        </w:rPr>
        <w:t>курса</w:t>
      </w:r>
    </w:p>
    <w:p w:rsidR="00911332" w:rsidRPr="0094620A" w:rsidRDefault="00911332" w:rsidP="0094620A">
      <w:pPr>
        <w:shd w:val="clear" w:color="auto" w:fill="F7F7F6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</w:p>
    <w:p w:rsidR="00911332" w:rsidRPr="0094620A" w:rsidRDefault="00911332" w:rsidP="0094620A">
      <w:pPr>
        <w:shd w:val="clear" w:color="auto" w:fill="F7F7F6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color w:val="000000"/>
          <w:sz w:val="27"/>
          <w:szCs w:val="27"/>
        </w:rPr>
        <w:t>по профессии «Повар»</w:t>
      </w:r>
    </w:p>
    <w:p w:rsidR="00911332" w:rsidRPr="0094620A" w:rsidRDefault="00911332" w:rsidP="0094620A">
      <w:pPr>
        <w:shd w:val="clear" w:color="auto" w:fill="F7F7F6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</w:p>
    <w:p w:rsidR="00911332" w:rsidRPr="0094620A" w:rsidRDefault="00911332" w:rsidP="0094620A">
      <w:pPr>
        <w:shd w:val="clear" w:color="auto" w:fill="F7F7F6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color w:val="000000"/>
          <w:sz w:val="27"/>
          <w:szCs w:val="27"/>
        </w:rPr>
        <w:t>Проверка практических умений по производственному обучению</w:t>
      </w:r>
    </w:p>
    <w:p w:rsidR="00911332" w:rsidRPr="0094620A" w:rsidRDefault="00911332" w:rsidP="0094620A">
      <w:pPr>
        <w:shd w:val="clear" w:color="auto" w:fill="F7F7F6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color w:val="000000"/>
          <w:sz w:val="27"/>
          <w:szCs w:val="27"/>
        </w:rPr>
        <w:t>Задание №1. Приготовить блюда «Зразы картофельные»</w:t>
      </w:r>
    </w:p>
    <w:p w:rsidR="00911332" w:rsidRPr="0094620A" w:rsidRDefault="00911332" w:rsidP="0094620A">
      <w:pPr>
        <w:shd w:val="clear" w:color="auto" w:fill="F7F7F6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color w:val="000000"/>
          <w:sz w:val="27"/>
          <w:szCs w:val="27"/>
        </w:rPr>
        <w:t>Задание №2. Приготовление блюда « Сырники из творога»</w:t>
      </w:r>
    </w:p>
    <w:p w:rsidR="00911332" w:rsidRPr="0094620A" w:rsidRDefault="00911332" w:rsidP="0094620A">
      <w:pPr>
        <w:shd w:val="clear" w:color="auto" w:fill="F7F7F6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color w:val="000000"/>
          <w:sz w:val="27"/>
          <w:szCs w:val="27"/>
        </w:rPr>
        <w:t>Все блюда разрабатываются учащимися до начала конкурса и составляется технологическая карточка.</w:t>
      </w:r>
    </w:p>
    <w:p w:rsidR="00911332" w:rsidRPr="0094620A" w:rsidRDefault="00911332" w:rsidP="0094620A">
      <w:pPr>
        <w:shd w:val="clear" w:color="auto" w:fill="F7F7F6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</w:p>
    <w:p w:rsidR="00911332" w:rsidRPr="0094620A" w:rsidRDefault="00911332" w:rsidP="0094620A">
      <w:pPr>
        <w:shd w:val="clear" w:color="auto" w:fill="F7F7F6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color w:val="000000"/>
          <w:sz w:val="27"/>
          <w:szCs w:val="27"/>
        </w:rPr>
        <w:t>Время для выполнения заданий 3 часа.</w:t>
      </w:r>
    </w:p>
    <w:p w:rsidR="00911332" w:rsidRPr="0094620A" w:rsidRDefault="00911332" w:rsidP="0094620A">
      <w:pPr>
        <w:shd w:val="clear" w:color="auto" w:fill="F7F7F6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b/>
          <w:bCs/>
          <w:color w:val="000000"/>
          <w:sz w:val="27"/>
          <w:szCs w:val="27"/>
          <w:u w:val="single"/>
        </w:rPr>
        <w:t>максимальное количество баллов на 2 этапе - 40</w:t>
      </w:r>
    </w:p>
    <w:p w:rsidR="00911332" w:rsidRPr="0094620A" w:rsidRDefault="00911332" w:rsidP="0094620A">
      <w:pPr>
        <w:shd w:val="clear" w:color="auto" w:fill="F7F7F6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b/>
          <w:bCs/>
          <w:color w:val="000000"/>
          <w:sz w:val="27"/>
          <w:szCs w:val="27"/>
          <w:u w:val="single"/>
        </w:rPr>
        <w:t>Баллы снимаются за:</w:t>
      </w:r>
    </w:p>
    <w:p w:rsidR="00911332" w:rsidRPr="0094620A" w:rsidRDefault="00911332" w:rsidP="0094620A">
      <w:pPr>
        <w:numPr>
          <w:ilvl w:val="0"/>
          <w:numId w:val="5"/>
        </w:numPr>
        <w:shd w:val="clear" w:color="auto" w:fill="F7F7F6"/>
        <w:spacing w:after="0" w:line="240" w:lineRule="auto"/>
        <w:ind w:left="0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color w:val="000000"/>
          <w:sz w:val="27"/>
          <w:szCs w:val="27"/>
        </w:rPr>
        <w:t>нарушение правил безопасных приемов труда, санитарии и гигиены;</w:t>
      </w:r>
    </w:p>
    <w:p w:rsidR="00911332" w:rsidRPr="0094620A" w:rsidRDefault="00911332" w:rsidP="0094620A">
      <w:pPr>
        <w:numPr>
          <w:ilvl w:val="0"/>
          <w:numId w:val="5"/>
        </w:numPr>
        <w:shd w:val="clear" w:color="auto" w:fill="F7F7F6"/>
        <w:spacing w:after="0" w:line="240" w:lineRule="auto"/>
        <w:ind w:left="0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color w:val="000000"/>
          <w:sz w:val="27"/>
          <w:szCs w:val="27"/>
        </w:rPr>
        <w:t>допущенные ошибки по технологии приготовлении пищи;</w:t>
      </w:r>
    </w:p>
    <w:p w:rsidR="00911332" w:rsidRPr="0094620A" w:rsidRDefault="00911332" w:rsidP="0094620A">
      <w:pPr>
        <w:numPr>
          <w:ilvl w:val="0"/>
          <w:numId w:val="5"/>
        </w:numPr>
        <w:shd w:val="clear" w:color="auto" w:fill="F7F7F6"/>
        <w:spacing w:after="0" w:line="240" w:lineRule="auto"/>
        <w:ind w:left="0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color w:val="000000"/>
          <w:sz w:val="27"/>
          <w:szCs w:val="27"/>
        </w:rPr>
        <w:t>оформление;</w:t>
      </w:r>
    </w:p>
    <w:p w:rsidR="00911332" w:rsidRPr="0094620A" w:rsidRDefault="00911332" w:rsidP="0094620A">
      <w:pPr>
        <w:numPr>
          <w:ilvl w:val="0"/>
          <w:numId w:val="5"/>
        </w:numPr>
        <w:shd w:val="clear" w:color="auto" w:fill="F7F7F6"/>
        <w:spacing w:after="0" w:line="240" w:lineRule="auto"/>
        <w:ind w:left="0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color w:val="000000"/>
          <w:sz w:val="27"/>
          <w:szCs w:val="27"/>
        </w:rPr>
        <w:t>за неправильность заполнения технологической карточки;</w:t>
      </w:r>
    </w:p>
    <w:p w:rsidR="00911332" w:rsidRPr="0094620A" w:rsidRDefault="00911332" w:rsidP="0094620A">
      <w:pPr>
        <w:numPr>
          <w:ilvl w:val="0"/>
          <w:numId w:val="5"/>
        </w:numPr>
        <w:shd w:val="clear" w:color="auto" w:fill="F7F7F6"/>
        <w:spacing w:after="0" w:line="240" w:lineRule="auto"/>
        <w:ind w:left="0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color w:val="000000"/>
          <w:sz w:val="27"/>
          <w:szCs w:val="27"/>
        </w:rPr>
        <w:t>некорректное поведение участника;</w:t>
      </w:r>
    </w:p>
    <w:p w:rsidR="00911332" w:rsidRPr="0094620A" w:rsidRDefault="00911332" w:rsidP="0094620A">
      <w:pPr>
        <w:shd w:val="clear" w:color="auto" w:fill="F7F7F6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</w:p>
    <w:p w:rsidR="00911332" w:rsidRPr="0094620A" w:rsidRDefault="00911332" w:rsidP="0094620A">
      <w:pPr>
        <w:shd w:val="clear" w:color="auto" w:fill="F7F7F6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</w:p>
    <w:p w:rsidR="00911332" w:rsidRPr="0094620A" w:rsidRDefault="00911332" w:rsidP="0094620A">
      <w:pPr>
        <w:shd w:val="clear" w:color="auto" w:fill="F7F7F6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</w:p>
    <w:p w:rsidR="00911332" w:rsidRPr="0094620A" w:rsidRDefault="00911332" w:rsidP="0094620A">
      <w:pPr>
        <w:shd w:val="clear" w:color="auto" w:fill="F7F7F6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</w:p>
    <w:p w:rsidR="00911332" w:rsidRPr="0094620A" w:rsidRDefault="00911332" w:rsidP="0094620A">
      <w:pPr>
        <w:shd w:val="clear" w:color="auto" w:fill="F7F7F6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</w:p>
    <w:p w:rsidR="00911332" w:rsidRPr="0094620A" w:rsidRDefault="00911332" w:rsidP="0094620A">
      <w:pPr>
        <w:shd w:val="clear" w:color="auto" w:fill="F7F7F6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</w:p>
    <w:p w:rsidR="00911332" w:rsidRPr="0094620A" w:rsidRDefault="00911332" w:rsidP="0094620A">
      <w:pPr>
        <w:shd w:val="clear" w:color="auto" w:fill="F7F7F6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</w:p>
    <w:p w:rsidR="00911332" w:rsidRPr="0094620A" w:rsidRDefault="00911332" w:rsidP="0094620A">
      <w:pPr>
        <w:shd w:val="clear" w:color="auto" w:fill="F7F7F6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</w:p>
    <w:p w:rsidR="00911332" w:rsidRPr="0094620A" w:rsidRDefault="00911332" w:rsidP="0094620A">
      <w:pPr>
        <w:shd w:val="clear" w:color="auto" w:fill="F7F7F6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</w:p>
    <w:p w:rsidR="00911332" w:rsidRPr="0094620A" w:rsidRDefault="00911332" w:rsidP="0094620A">
      <w:pPr>
        <w:shd w:val="clear" w:color="auto" w:fill="F7F7F6"/>
        <w:spacing w:after="0" w:line="240" w:lineRule="auto"/>
        <w:jc w:val="right"/>
        <w:rPr>
          <w:rFonts w:ascii="Arial" w:hAnsi="Arial" w:cs="Arial"/>
          <w:color w:val="000000"/>
          <w:sz w:val="21"/>
          <w:szCs w:val="21"/>
        </w:rPr>
      </w:pPr>
    </w:p>
    <w:p w:rsidR="00911332" w:rsidRPr="0094620A" w:rsidRDefault="00911332" w:rsidP="0094620A">
      <w:pPr>
        <w:shd w:val="clear" w:color="auto" w:fill="F7F7F6"/>
        <w:spacing w:after="0" w:line="240" w:lineRule="auto"/>
        <w:jc w:val="right"/>
        <w:rPr>
          <w:rFonts w:ascii="Arial" w:hAnsi="Arial" w:cs="Arial"/>
          <w:color w:val="000000"/>
          <w:sz w:val="21"/>
          <w:szCs w:val="21"/>
        </w:rPr>
      </w:pPr>
    </w:p>
    <w:p w:rsidR="00911332" w:rsidRPr="0094620A" w:rsidRDefault="00911332" w:rsidP="0094620A">
      <w:pPr>
        <w:shd w:val="clear" w:color="auto" w:fill="F7F7F6"/>
        <w:spacing w:after="0" w:line="240" w:lineRule="auto"/>
        <w:jc w:val="right"/>
        <w:rPr>
          <w:rFonts w:ascii="Arial" w:hAnsi="Arial" w:cs="Arial"/>
          <w:color w:val="000000"/>
          <w:sz w:val="21"/>
          <w:szCs w:val="21"/>
        </w:rPr>
      </w:pPr>
    </w:p>
    <w:p w:rsidR="00911332" w:rsidRPr="0094620A" w:rsidRDefault="00911332" w:rsidP="0094620A">
      <w:pPr>
        <w:shd w:val="clear" w:color="auto" w:fill="F7F7F6"/>
        <w:spacing w:after="0" w:line="240" w:lineRule="auto"/>
        <w:jc w:val="right"/>
        <w:rPr>
          <w:rFonts w:ascii="Arial" w:hAnsi="Arial" w:cs="Arial"/>
          <w:color w:val="000000"/>
          <w:sz w:val="21"/>
          <w:szCs w:val="21"/>
        </w:rPr>
      </w:pPr>
    </w:p>
    <w:p w:rsidR="00911332" w:rsidRPr="0094620A" w:rsidRDefault="00911332" w:rsidP="0094620A">
      <w:pPr>
        <w:shd w:val="clear" w:color="auto" w:fill="F7F7F6"/>
        <w:spacing w:after="0" w:line="240" w:lineRule="auto"/>
        <w:jc w:val="right"/>
        <w:rPr>
          <w:rFonts w:ascii="Arial" w:hAnsi="Arial" w:cs="Arial"/>
          <w:color w:val="000000"/>
          <w:sz w:val="21"/>
          <w:szCs w:val="21"/>
        </w:rPr>
      </w:pPr>
    </w:p>
    <w:p w:rsidR="00911332" w:rsidRPr="0094620A" w:rsidRDefault="00911332" w:rsidP="0094620A">
      <w:pPr>
        <w:shd w:val="clear" w:color="auto" w:fill="F7F7F6"/>
        <w:spacing w:after="0" w:line="240" w:lineRule="auto"/>
        <w:jc w:val="right"/>
        <w:rPr>
          <w:rFonts w:ascii="Arial" w:hAnsi="Arial" w:cs="Arial"/>
          <w:color w:val="000000"/>
          <w:sz w:val="21"/>
          <w:szCs w:val="21"/>
        </w:rPr>
      </w:pPr>
    </w:p>
    <w:p w:rsidR="00911332" w:rsidRPr="0094620A" w:rsidRDefault="00911332" w:rsidP="0094620A">
      <w:pPr>
        <w:shd w:val="clear" w:color="auto" w:fill="F7F7F6"/>
        <w:spacing w:after="0" w:line="240" w:lineRule="auto"/>
        <w:jc w:val="right"/>
        <w:rPr>
          <w:rFonts w:ascii="Arial" w:hAnsi="Arial" w:cs="Arial"/>
          <w:color w:val="000000"/>
          <w:sz w:val="21"/>
          <w:szCs w:val="21"/>
        </w:rPr>
      </w:pPr>
    </w:p>
    <w:p w:rsidR="00911332" w:rsidRPr="0094620A" w:rsidRDefault="00911332" w:rsidP="0094620A">
      <w:pPr>
        <w:shd w:val="clear" w:color="auto" w:fill="F7F7F6"/>
        <w:spacing w:after="0" w:line="240" w:lineRule="auto"/>
        <w:jc w:val="right"/>
        <w:rPr>
          <w:rFonts w:ascii="Arial" w:hAnsi="Arial" w:cs="Arial"/>
          <w:color w:val="000000"/>
          <w:sz w:val="21"/>
          <w:szCs w:val="21"/>
        </w:rPr>
      </w:pPr>
    </w:p>
    <w:p w:rsidR="00911332" w:rsidRPr="0094620A" w:rsidRDefault="00911332" w:rsidP="0094620A">
      <w:pPr>
        <w:shd w:val="clear" w:color="auto" w:fill="F7F7F6"/>
        <w:spacing w:after="0" w:line="240" w:lineRule="auto"/>
        <w:jc w:val="right"/>
        <w:rPr>
          <w:rFonts w:ascii="Arial" w:hAnsi="Arial" w:cs="Arial"/>
          <w:color w:val="000000"/>
          <w:sz w:val="21"/>
          <w:szCs w:val="21"/>
        </w:rPr>
      </w:pPr>
    </w:p>
    <w:p w:rsidR="00911332" w:rsidRPr="0094620A" w:rsidRDefault="00911332" w:rsidP="0094620A">
      <w:pPr>
        <w:shd w:val="clear" w:color="auto" w:fill="F7F7F6"/>
        <w:spacing w:after="0" w:line="240" w:lineRule="auto"/>
        <w:jc w:val="right"/>
        <w:rPr>
          <w:rFonts w:ascii="Arial" w:hAnsi="Arial" w:cs="Arial"/>
          <w:color w:val="000000"/>
          <w:sz w:val="21"/>
          <w:szCs w:val="21"/>
        </w:rPr>
      </w:pPr>
    </w:p>
    <w:p w:rsidR="00911332" w:rsidRPr="0094620A" w:rsidRDefault="00911332" w:rsidP="0094620A">
      <w:pPr>
        <w:shd w:val="clear" w:color="auto" w:fill="F7F7F6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</w:p>
    <w:p w:rsidR="00911332" w:rsidRPr="0094620A" w:rsidRDefault="00911332" w:rsidP="0094620A">
      <w:pPr>
        <w:shd w:val="clear" w:color="auto" w:fill="F7F7F6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</w:p>
    <w:p w:rsidR="00911332" w:rsidRPr="0094620A" w:rsidRDefault="00911332" w:rsidP="0094620A">
      <w:pPr>
        <w:shd w:val="clear" w:color="auto" w:fill="F7F7F6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color w:val="000000"/>
          <w:sz w:val="27"/>
          <w:szCs w:val="27"/>
        </w:rPr>
        <w:t>Оценочный лист</w:t>
      </w:r>
    </w:p>
    <w:p w:rsidR="00911332" w:rsidRPr="0094620A" w:rsidRDefault="00911332" w:rsidP="0094620A">
      <w:pPr>
        <w:shd w:val="clear" w:color="auto" w:fill="F7F7F6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color w:val="000000"/>
          <w:sz w:val="27"/>
          <w:szCs w:val="27"/>
        </w:rPr>
        <w:t>II-го (практического) этапа</w:t>
      </w:r>
    </w:p>
    <w:p w:rsidR="00911332" w:rsidRPr="0094620A" w:rsidRDefault="00911332" w:rsidP="0094620A">
      <w:pPr>
        <w:shd w:val="clear" w:color="auto" w:fill="F7F7F6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color w:val="000000"/>
          <w:sz w:val="27"/>
          <w:szCs w:val="27"/>
        </w:rPr>
        <w:t>конкурса «Лучший по профессии» среди учащихся групп</w:t>
      </w:r>
      <w:r w:rsidRPr="0094620A">
        <w:rPr>
          <w:rFonts w:ascii="Arial" w:hAnsi="Arial" w:cs="Arial"/>
          <w:color w:val="000000"/>
          <w:sz w:val="27"/>
        </w:rPr>
        <w:t> </w:t>
      </w:r>
      <w:r w:rsidRPr="0094620A">
        <w:rPr>
          <w:rFonts w:ascii="Arial" w:hAnsi="Arial" w:cs="Arial"/>
          <w:color w:val="000000"/>
          <w:sz w:val="27"/>
          <w:szCs w:val="27"/>
        </w:rPr>
        <w:t>II</w:t>
      </w:r>
      <w:r w:rsidRPr="0094620A">
        <w:rPr>
          <w:rFonts w:ascii="Arial" w:hAnsi="Arial" w:cs="Arial"/>
          <w:color w:val="000000"/>
          <w:sz w:val="27"/>
        </w:rPr>
        <w:t> </w:t>
      </w:r>
      <w:r w:rsidRPr="0094620A">
        <w:rPr>
          <w:rFonts w:ascii="Arial" w:hAnsi="Arial" w:cs="Arial"/>
          <w:color w:val="000000"/>
          <w:sz w:val="27"/>
          <w:szCs w:val="27"/>
        </w:rPr>
        <w:t>курса</w:t>
      </w:r>
    </w:p>
    <w:p w:rsidR="00911332" w:rsidRPr="0094620A" w:rsidRDefault="00911332" w:rsidP="0094620A">
      <w:pPr>
        <w:shd w:val="clear" w:color="auto" w:fill="F7F7F6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color w:val="000000"/>
          <w:sz w:val="27"/>
          <w:szCs w:val="27"/>
        </w:rPr>
        <w:t>по профессии «Повар»</w:t>
      </w:r>
    </w:p>
    <w:p w:rsidR="00911332" w:rsidRPr="0094620A" w:rsidRDefault="00911332" w:rsidP="0094620A">
      <w:pPr>
        <w:shd w:val="clear" w:color="auto" w:fill="F7F7F6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</w:p>
    <w:p w:rsidR="00911332" w:rsidRPr="0094620A" w:rsidRDefault="00911332" w:rsidP="0094620A">
      <w:pPr>
        <w:shd w:val="clear" w:color="auto" w:fill="F7F7F6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color w:val="000000"/>
          <w:sz w:val="27"/>
          <w:szCs w:val="27"/>
        </w:rPr>
        <w:t>«</w:t>
      </w:r>
    </w:p>
    <w:p w:rsidR="00911332" w:rsidRPr="0094620A" w:rsidRDefault="00911332" w:rsidP="0094620A">
      <w:pPr>
        <w:shd w:val="clear" w:color="auto" w:fill="F7F7F6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color w:val="000000"/>
          <w:sz w:val="21"/>
          <w:szCs w:val="21"/>
        </w:rPr>
        <w:t>№</w:t>
      </w:r>
    </w:p>
    <w:p w:rsidR="00911332" w:rsidRPr="0094620A" w:rsidRDefault="00911332" w:rsidP="0094620A">
      <w:pPr>
        <w:shd w:val="clear" w:color="auto" w:fill="F7F7F6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color w:val="000000"/>
          <w:sz w:val="27"/>
          <w:szCs w:val="27"/>
        </w:rPr>
        <w:t>п/п</w:t>
      </w:r>
    </w:p>
    <w:p w:rsidR="00911332" w:rsidRPr="0094620A" w:rsidRDefault="00911332" w:rsidP="0094620A">
      <w:pPr>
        <w:shd w:val="clear" w:color="auto" w:fill="F7F7F6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</w:p>
    <w:p w:rsidR="00911332" w:rsidRPr="0094620A" w:rsidRDefault="00911332" w:rsidP="0094620A">
      <w:pPr>
        <w:shd w:val="clear" w:color="auto" w:fill="F7F7F6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color w:val="000000"/>
          <w:sz w:val="27"/>
          <w:szCs w:val="27"/>
        </w:rPr>
        <w:t>Ф</w: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6" type="#_x0000_t75" alt="hello_html_695d3efa.gif" style="position:absolute;left:0;text-align:left;margin-left:0;margin-top:0;width:.75pt;height:63.75pt;z-index:251658240;visibility:visible;mso-position-horizontal:left;mso-position-horizontal-relative:text;mso-position-vertical-relative:line" o:allowoverlap="f">
            <v:imagedata r:id="rId5" o:title=""/>
            <w10:wrap type="square"/>
          </v:shape>
        </w:pict>
      </w:r>
      <w:r w:rsidRPr="0094620A">
        <w:rPr>
          <w:rFonts w:ascii="Arial" w:hAnsi="Arial" w:cs="Arial"/>
          <w:color w:val="000000"/>
          <w:sz w:val="27"/>
          <w:szCs w:val="27"/>
        </w:rPr>
        <w:t>.И.О.</w:t>
      </w:r>
    </w:p>
    <w:p w:rsidR="00911332" w:rsidRPr="0094620A" w:rsidRDefault="00911332" w:rsidP="0094620A">
      <w:pPr>
        <w:shd w:val="clear" w:color="auto" w:fill="F7F7F6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color w:val="000000"/>
          <w:sz w:val="27"/>
          <w:szCs w:val="27"/>
        </w:rPr>
        <w:t>Задание№1</w:t>
      </w:r>
    </w:p>
    <w:p w:rsidR="00911332" w:rsidRPr="0094620A" w:rsidRDefault="00911332" w:rsidP="0094620A">
      <w:pPr>
        <w:shd w:val="clear" w:color="auto" w:fill="F7F7F6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color w:val="000000"/>
          <w:sz w:val="27"/>
          <w:szCs w:val="27"/>
        </w:rPr>
        <w:t>Задание№2</w:t>
      </w:r>
    </w:p>
    <w:p w:rsidR="00911332" w:rsidRPr="0094620A" w:rsidRDefault="00911332" w:rsidP="0094620A">
      <w:pPr>
        <w:shd w:val="clear" w:color="auto" w:fill="F7F7F6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</w:p>
    <w:p w:rsidR="00911332" w:rsidRPr="0094620A" w:rsidRDefault="00911332" w:rsidP="0094620A">
      <w:pPr>
        <w:shd w:val="clear" w:color="auto" w:fill="F7F7F6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</w:p>
    <w:p w:rsidR="00911332" w:rsidRPr="0094620A" w:rsidRDefault="00911332" w:rsidP="0094620A">
      <w:pPr>
        <w:shd w:val="clear" w:color="auto" w:fill="F7F7F6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color w:val="000000"/>
          <w:sz w:val="27"/>
          <w:szCs w:val="27"/>
        </w:rPr>
        <w:t>«Зразы картофельные»</w:t>
      </w:r>
    </w:p>
    <w:p w:rsidR="00911332" w:rsidRPr="0094620A" w:rsidRDefault="00911332" w:rsidP="0094620A">
      <w:pPr>
        <w:shd w:val="clear" w:color="auto" w:fill="F7F7F6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</w:p>
    <w:p w:rsidR="00911332" w:rsidRPr="0094620A" w:rsidRDefault="00911332" w:rsidP="0094620A">
      <w:pPr>
        <w:shd w:val="clear" w:color="auto" w:fill="F7F7F6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</w:p>
    <w:p w:rsidR="00911332" w:rsidRPr="0094620A" w:rsidRDefault="00911332" w:rsidP="0094620A">
      <w:pPr>
        <w:shd w:val="clear" w:color="auto" w:fill="F7F7F6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color w:val="000000"/>
          <w:sz w:val="27"/>
          <w:szCs w:val="27"/>
        </w:rPr>
        <w:t>«Сырники из творога»</w:t>
      </w:r>
    </w:p>
    <w:p w:rsidR="00911332" w:rsidRPr="0094620A" w:rsidRDefault="00911332" w:rsidP="0094620A">
      <w:pPr>
        <w:shd w:val="clear" w:color="auto" w:fill="F7F7F6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color w:val="000000"/>
          <w:sz w:val="27"/>
          <w:szCs w:val="27"/>
        </w:rPr>
        <w:t>Кол-во баллов</w:t>
      </w:r>
    </w:p>
    <w:p w:rsidR="00911332" w:rsidRPr="0094620A" w:rsidRDefault="00911332" w:rsidP="0094620A">
      <w:pPr>
        <w:shd w:val="clear" w:color="auto" w:fill="F7F7F6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color w:val="000000"/>
          <w:sz w:val="27"/>
          <w:szCs w:val="27"/>
        </w:rPr>
        <w:t>Кол-во баллов</w:t>
      </w:r>
    </w:p>
    <w:p w:rsidR="00911332" w:rsidRPr="0094620A" w:rsidRDefault="00911332" w:rsidP="0094620A">
      <w:pPr>
        <w:shd w:val="clear" w:color="auto" w:fill="F7F7F6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color w:val="000000"/>
          <w:sz w:val="27"/>
          <w:szCs w:val="27"/>
        </w:rPr>
        <w:t>1</w:t>
      </w:r>
    </w:p>
    <w:p w:rsidR="00911332" w:rsidRPr="0094620A" w:rsidRDefault="00911332" w:rsidP="0094620A">
      <w:pPr>
        <w:shd w:val="clear" w:color="auto" w:fill="F7F7F6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color w:val="000000"/>
          <w:sz w:val="27"/>
          <w:szCs w:val="27"/>
        </w:rPr>
        <w:t>Анисина М.</w:t>
      </w:r>
    </w:p>
    <w:p w:rsidR="00911332" w:rsidRPr="0094620A" w:rsidRDefault="00911332" w:rsidP="0094620A">
      <w:pPr>
        <w:shd w:val="clear" w:color="auto" w:fill="F7F7F6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color w:val="000000"/>
          <w:sz w:val="27"/>
          <w:szCs w:val="27"/>
        </w:rPr>
        <w:t>19</w:t>
      </w:r>
    </w:p>
    <w:p w:rsidR="00911332" w:rsidRPr="0094620A" w:rsidRDefault="00911332" w:rsidP="0094620A">
      <w:pPr>
        <w:shd w:val="clear" w:color="auto" w:fill="F7F7F6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color w:val="000000"/>
          <w:sz w:val="27"/>
          <w:szCs w:val="27"/>
        </w:rPr>
        <w:t>20</w:t>
      </w:r>
    </w:p>
    <w:p w:rsidR="00911332" w:rsidRPr="0094620A" w:rsidRDefault="00911332" w:rsidP="0094620A">
      <w:pPr>
        <w:shd w:val="clear" w:color="auto" w:fill="F7F7F6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color w:val="000000"/>
          <w:sz w:val="27"/>
          <w:szCs w:val="27"/>
        </w:rPr>
        <w:t>2</w:t>
      </w:r>
    </w:p>
    <w:p w:rsidR="00911332" w:rsidRPr="0094620A" w:rsidRDefault="00911332" w:rsidP="0094620A">
      <w:pPr>
        <w:shd w:val="clear" w:color="auto" w:fill="F7F7F6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color w:val="000000"/>
          <w:sz w:val="27"/>
          <w:szCs w:val="27"/>
        </w:rPr>
        <w:t>Антонова Д.</w:t>
      </w:r>
    </w:p>
    <w:p w:rsidR="00911332" w:rsidRPr="0094620A" w:rsidRDefault="00911332" w:rsidP="0094620A">
      <w:pPr>
        <w:shd w:val="clear" w:color="auto" w:fill="F7F7F6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color w:val="000000"/>
          <w:sz w:val="27"/>
          <w:szCs w:val="27"/>
        </w:rPr>
        <w:t>18</w:t>
      </w:r>
    </w:p>
    <w:p w:rsidR="00911332" w:rsidRPr="0094620A" w:rsidRDefault="00911332" w:rsidP="0094620A">
      <w:pPr>
        <w:shd w:val="clear" w:color="auto" w:fill="F7F7F6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color w:val="000000"/>
          <w:sz w:val="27"/>
          <w:szCs w:val="27"/>
        </w:rPr>
        <w:t>19</w:t>
      </w:r>
    </w:p>
    <w:p w:rsidR="00911332" w:rsidRPr="0094620A" w:rsidRDefault="00911332" w:rsidP="0094620A">
      <w:pPr>
        <w:shd w:val="clear" w:color="auto" w:fill="F7F7F6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color w:val="000000"/>
          <w:sz w:val="27"/>
          <w:szCs w:val="27"/>
        </w:rPr>
        <w:t>3</w:t>
      </w:r>
    </w:p>
    <w:p w:rsidR="00911332" w:rsidRPr="0094620A" w:rsidRDefault="00911332" w:rsidP="0094620A">
      <w:pPr>
        <w:shd w:val="clear" w:color="auto" w:fill="F7F7F6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color w:val="000000"/>
          <w:sz w:val="27"/>
          <w:szCs w:val="27"/>
        </w:rPr>
        <w:t>Колесникова А.</w:t>
      </w:r>
    </w:p>
    <w:p w:rsidR="00911332" w:rsidRPr="0094620A" w:rsidRDefault="00911332" w:rsidP="0094620A">
      <w:pPr>
        <w:shd w:val="clear" w:color="auto" w:fill="F7F7F6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color w:val="000000"/>
          <w:sz w:val="27"/>
          <w:szCs w:val="27"/>
        </w:rPr>
        <w:t>18</w:t>
      </w:r>
    </w:p>
    <w:p w:rsidR="00911332" w:rsidRPr="0094620A" w:rsidRDefault="00911332" w:rsidP="0094620A">
      <w:pPr>
        <w:shd w:val="clear" w:color="auto" w:fill="F7F7F6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color w:val="000000"/>
          <w:sz w:val="27"/>
          <w:szCs w:val="27"/>
        </w:rPr>
        <w:t>19</w:t>
      </w:r>
    </w:p>
    <w:p w:rsidR="00911332" w:rsidRPr="0094620A" w:rsidRDefault="00911332" w:rsidP="0094620A">
      <w:pPr>
        <w:shd w:val="clear" w:color="auto" w:fill="F7F7F6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color w:val="000000"/>
          <w:sz w:val="27"/>
          <w:szCs w:val="27"/>
        </w:rPr>
        <w:t>4</w:t>
      </w:r>
    </w:p>
    <w:p w:rsidR="00911332" w:rsidRPr="0094620A" w:rsidRDefault="00911332" w:rsidP="0094620A">
      <w:pPr>
        <w:shd w:val="clear" w:color="auto" w:fill="F7F7F6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color w:val="000000"/>
          <w:sz w:val="27"/>
          <w:szCs w:val="27"/>
        </w:rPr>
        <w:t>Муртазалиева</w:t>
      </w:r>
    </w:p>
    <w:p w:rsidR="00911332" w:rsidRPr="0094620A" w:rsidRDefault="00911332" w:rsidP="0094620A">
      <w:pPr>
        <w:shd w:val="clear" w:color="auto" w:fill="F7F7F6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color w:val="000000"/>
          <w:sz w:val="27"/>
          <w:szCs w:val="27"/>
        </w:rPr>
        <w:t>19</w:t>
      </w:r>
    </w:p>
    <w:p w:rsidR="00911332" w:rsidRPr="0094620A" w:rsidRDefault="00911332" w:rsidP="0094620A">
      <w:pPr>
        <w:shd w:val="clear" w:color="auto" w:fill="F7F7F6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color w:val="000000"/>
          <w:sz w:val="27"/>
          <w:szCs w:val="27"/>
        </w:rPr>
        <w:t>20</w:t>
      </w:r>
    </w:p>
    <w:p w:rsidR="00911332" w:rsidRPr="0094620A" w:rsidRDefault="00911332" w:rsidP="0094620A">
      <w:pPr>
        <w:shd w:val="clear" w:color="auto" w:fill="F7F7F6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color w:val="000000"/>
          <w:sz w:val="27"/>
          <w:szCs w:val="27"/>
        </w:rPr>
        <w:t>5</w:t>
      </w:r>
    </w:p>
    <w:p w:rsidR="00911332" w:rsidRPr="0094620A" w:rsidRDefault="00911332" w:rsidP="0094620A">
      <w:pPr>
        <w:shd w:val="clear" w:color="auto" w:fill="F7F7F6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color w:val="000000"/>
          <w:sz w:val="27"/>
          <w:szCs w:val="27"/>
        </w:rPr>
        <w:t>Ханова В.</w:t>
      </w:r>
    </w:p>
    <w:p w:rsidR="00911332" w:rsidRPr="0094620A" w:rsidRDefault="00911332" w:rsidP="0094620A">
      <w:pPr>
        <w:shd w:val="clear" w:color="auto" w:fill="F7F7F6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color w:val="000000"/>
          <w:sz w:val="27"/>
          <w:szCs w:val="27"/>
        </w:rPr>
        <w:t>20</w:t>
      </w:r>
    </w:p>
    <w:p w:rsidR="00911332" w:rsidRPr="0094620A" w:rsidRDefault="00911332" w:rsidP="0094620A">
      <w:pPr>
        <w:shd w:val="clear" w:color="auto" w:fill="F7F7F6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color w:val="000000"/>
          <w:sz w:val="27"/>
          <w:szCs w:val="27"/>
        </w:rPr>
        <w:t>20</w:t>
      </w:r>
    </w:p>
    <w:p w:rsidR="00911332" w:rsidRPr="0094620A" w:rsidRDefault="00911332" w:rsidP="0094620A">
      <w:pPr>
        <w:shd w:val="clear" w:color="auto" w:fill="F7F7F6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color w:val="000000"/>
          <w:sz w:val="27"/>
          <w:szCs w:val="27"/>
        </w:rPr>
        <w:t>6</w:t>
      </w:r>
    </w:p>
    <w:p w:rsidR="00911332" w:rsidRPr="0094620A" w:rsidRDefault="00911332" w:rsidP="0094620A">
      <w:pPr>
        <w:shd w:val="clear" w:color="auto" w:fill="F7F7F6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color w:val="000000"/>
          <w:sz w:val="27"/>
          <w:szCs w:val="27"/>
        </w:rPr>
        <w:t>Дзокаева И.</w:t>
      </w:r>
    </w:p>
    <w:p w:rsidR="00911332" w:rsidRPr="0094620A" w:rsidRDefault="00911332" w:rsidP="0094620A">
      <w:pPr>
        <w:shd w:val="clear" w:color="auto" w:fill="F7F7F6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color w:val="000000"/>
          <w:sz w:val="27"/>
          <w:szCs w:val="27"/>
        </w:rPr>
        <w:t>19</w:t>
      </w:r>
    </w:p>
    <w:p w:rsidR="00911332" w:rsidRPr="0094620A" w:rsidRDefault="00911332" w:rsidP="0094620A">
      <w:pPr>
        <w:shd w:val="clear" w:color="auto" w:fill="F7F7F6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color w:val="000000"/>
          <w:sz w:val="27"/>
          <w:szCs w:val="27"/>
        </w:rPr>
        <w:t>19</w:t>
      </w:r>
    </w:p>
    <w:p w:rsidR="00911332" w:rsidRPr="0094620A" w:rsidRDefault="00911332" w:rsidP="0094620A">
      <w:pPr>
        <w:shd w:val="clear" w:color="auto" w:fill="F7F7F6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color w:val="000000"/>
          <w:sz w:val="27"/>
          <w:szCs w:val="27"/>
        </w:rPr>
        <w:t>По профессии «Повар, кондитер» в конкурсе приняли участие 20 человек.</w:t>
      </w:r>
    </w:p>
    <w:p w:rsidR="00911332" w:rsidRPr="0094620A" w:rsidRDefault="00911332" w:rsidP="0094620A">
      <w:pPr>
        <w:shd w:val="clear" w:color="auto" w:fill="F7F7F6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color w:val="000000"/>
          <w:sz w:val="27"/>
          <w:szCs w:val="27"/>
        </w:rPr>
        <w:t>Теоретическое задание выполнили все учащиеся. Допущены ошибки по темам:</w:t>
      </w:r>
    </w:p>
    <w:p w:rsidR="00911332" w:rsidRPr="0094620A" w:rsidRDefault="00911332" w:rsidP="0094620A">
      <w:pPr>
        <w:shd w:val="clear" w:color="auto" w:fill="F7F7F6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color w:val="000000"/>
          <w:sz w:val="27"/>
          <w:szCs w:val="27"/>
        </w:rPr>
        <w:t>«Технология приготовления блюд из овощей и грибов»</w:t>
      </w:r>
    </w:p>
    <w:p w:rsidR="00911332" w:rsidRPr="0094620A" w:rsidRDefault="00911332" w:rsidP="0094620A">
      <w:pPr>
        <w:shd w:val="clear" w:color="auto" w:fill="F7F7F6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color w:val="000000"/>
          <w:sz w:val="27"/>
          <w:szCs w:val="27"/>
        </w:rPr>
        <w:t>Практическое задание соответствовало сложности 3-4 квалификационным разрядам.</w:t>
      </w:r>
    </w:p>
    <w:p w:rsidR="00911332" w:rsidRPr="0094620A" w:rsidRDefault="00911332" w:rsidP="0094620A">
      <w:pPr>
        <w:shd w:val="clear" w:color="auto" w:fill="F7F7F6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color w:val="000000"/>
          <w:sz w:val="27"/>
          <w:szCs w:val="27"/>
        </w:rPr>
        <w:t>Учащимися было приготовлено:</w:t>
      </w:r>
    </w:p>
    <w:p w:rsidR="00911332" w:rsidRPr="0094620A" w:rsidRDefault="00911332" w:rsidP="0094620A">
      <w:pPr>
        <w:shd w:val="clear" w:color="auto" w:fill="F7F7F6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color w:val="000000"/>
          <w:sz w:val="27"/>
          <w:szCs w:val="27"/>
        </w:rPr>
        <w:t>- «Зразы картофельные»</w:t>
      </w:r>
    </w:p>
    <w:p w:rsidR="00911332" w:rsidRPr="0094620A" w:rsidRDefault="00911332" w:rsidP="0094620A">
      <w:pPr>
        <w:shd w:val="clear" w:color="auto" w:fill="F7F7F6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color w:val="000000"/>
          <w:sz w:val="27"/>
          <w:szCs w:val="27"/>
        </w:rPr>
        <w:t>- «Сырники из творога»</w:t>
      </w:r>
    </w:p>
    <w:p w:rsidR="00911332" w:rsidRPr="0094620A" w:rsidRDefault="00911332" w:rsidP="0094620A">
      <w:pPr>
        <w:shd w:val="clear" w:color="auto" w:fill="F7F7F6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color w:val="000000"/>
          <w:sz w:val="27"/>
          <w:szCs w:val="27"/>
        </w:rPr>
        <w:t>Некоторые сложности возникли при формовке зраз и оформлении блюд.</w:t>
      </w:r>
    </w:p>
    <w:p w:rsidR="00911332" w:rsidRPr="0094620A" w:rsidRDefault="00911332" w:rsidP="0094620A">
      <w:pPr>
        <w:shd w:val="clear" w:color="auto" w:fill="F7F7F6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color w:val="000000"/>
          <w:sz w:val="27"/>
          <w:szCs w:val="27"/>
        </w:rPr>
        <w:t>Победителями конкурса стали:</w:t>
      </w:r>
    </w:p>
    <w:p w:rsidR="00911332" w:rsidRPr="0094620A" w:rsidRDefault="00911332" w:rsidP="0094620A">
      <w:pPr>
        <w:shd w:val="clear" w:color="auto" w:fill="F7F7F6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color w:val="000000"/>
          <w:sz w:val="27"/>
          <w:szCs w:val="27"/>
        </w:rPr>
        <w:t>56 группа «Повар, кондитер»</w:t>
      </w:r>
    </w:p>
    <w:p w:rsidR="00911332" w:rsidRPr="0094620A" w:rsidRDefault="00911332" w:rsidP="0094620A">
      <w:pPr>
        <w:shd w:val="clear" w:color="auto" w:fill="F7F7F6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color w:val="000000"/>
          <w:sz w:val="27"/>
          <w:szCs w:val="27"/>
        </w:rPr>
        <w:t>1место- Ханова Влада</w:t>
      </w:r>
    </w:p>
    <w:p w:rsidR="00911332" w:rsidRPr="0094620A" w:rsidRDefault="00911332" w:rsidP="0094620A">
      <w:pPr>
        <w:shd w:val="clear" w:color="auto" w:fill="F7F7F6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color w:val="000000"/>
          <w:sz w:val="27"/>
          <w:szCs w:val="27"/>
        </w:rPr>
        <w:t>2 место- Анисина Маргарита, Муртазалиева Альбина</w:t>
      </w:r>
    </w:p>
    <w:p w:rsidR="00911332" w:rsidRPr="0094620A" w:rsidRDefault="00911332" w:rsidP="0094620A">
      <w:pPr>
        <w:shd w:val="clear" w:color="auto" w:fill="F7F7F6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color w:val="000000"/>
          <w:sz w:val="27"/>
          <w:szCs w:val="27"/>
        </w:rPr>
        <w:t>Остальные участники были награждены почетными грамотами за участие в конкурсе.</w:t>
      </w:r>
    </w:p>
    <w:p w:rsidR="00911332" w:rsidRPr="0094620A" w:rsidRDefault="00911332" w:rsidP="0094620A">
      <w:pPr>
        <w:shd w:val="clear" w:color="auto" w:fill="F7F7F6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94620A">
        <w:rPr>
          <w:rFonts w:ascii="Arial" w:hAnsi="Arial" w:cs="Arial"/>
          <w:color w:val="000000"/>
          <w:sz w:val="27"/>
          <w:szCs w:val="27"/>
        </w:rPr>
        <w:t>Мастер п/о Абдулова С.Н</w:t>
      </w:r>
    </w:p>
    <w:p w:rsidR="00911332" w:rsidRPr="0094620A" w:rsidRDefault="00911332" w:rsidP="0094620A">
      <w:pPr>
        <w:shd w:val="clear" w:color="auto" w:fill="F7F7F6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</w:p>
    <w:sectPr w:rsidR="00911332" w:rsidRPr="0094620A" w:rsidSect="00D14C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B78EB"/>
    <w:multiLevelType w:val="multilevel"/>
    <w:tmpl w:val="5C78D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7262655"/>
    <w:multiLevelType w:val="multilevel"/>
    <w:tmpl w:val="6C7AF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5D205510"/>
    <w:multiLevelType w:val="multilevel"/>
    <w:tmpl w:val="19A8BF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6A021AC3"/>
    <w:multiLevelType w:val="multilevel"/>
    <w:tmpl w:val="CD5CC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D13208B"/>
    <w:multiLevelType w:val="multilevel"/>
    <w:tmpl w:val="6212DF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010A0"/>
    <w:rsid w:val="00027386"/>
    <w:rsid w:val="000E0238"/>
    <w:rsid w:val="001A0403"/>
    <w:rsid w:val="0033446E"/>
    <w:rsid w:val="00414AF6"/>
    <w:rsid w:val="00426930"/>
    <w:rsid w:val="00640ABA"/>
    <w:rsid w:val="00741840"/>
    <w:rsid w:val="008461DB"/>
    <w:rsid w:val="009010A0"/>
    <w:rsid w:val="00911332"/>
    <w:rsid w:val="0094620A"/>
    <w:rsid w:val="009D121A"/>
    <w:rsid w:val="00B475F6"/>
    <w:rsid w:val="00C10D60"/>
    <w:rsid w:val="00D14C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4CE9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94620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DefaultParagraphFont"/>
    <w:uiPriority w:val="99"/>
    <w:rsid w:val="0094620A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646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46123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46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46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461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461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6461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26461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461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461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6461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99</TotalTime>
  <Pages>6</Pages>
  <Words>719</Words>
  <Characters>4102</Characters>
  <Application>Microsoft Office Outlook</Application>
  <DocSecurity>0</DocSecurity>
  <Lines>0</Lines>
  <Paragraphs>0</Paragraphs>
  <ScaleCrop>false</ScaleCrop>
  <Company>Rushen.ws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ЗвуК</cp:lastModifiedBy>
  <cp:revision>10</cp:revision>
  <dcterms:created xsi:type="dcterms:W3CDTF">2018-05-01T05:18:00Z</dcterms:created>
  <dcterms:modified xsi:type="dcterms:W3CDTF">2018-07-03T05:18:00Z</dcterms:modified>
</cp:coreProperties>
</file>